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EA7B" w14:textId="77777777" w:rsidR="0074696E" w:rsidRPr="00442360" w:rsidRDefault="009B6BF5" w:rsidP="00AD784C">
      <w:pPr>
        <w:pStyle w:val="Spacerparatopoffirstpage"/>
        <w:rPr>
          <w:rFonts w:ascii="Nirmala UI" w:hAnsi="Nirmala UI" w:cs="Nirmala UI"/>
        </w:rPr>
      </w:pPr>
      <w:r w:rsidRPr="00442360">
        <w:rPr>
          <w:rFonts w:ascii="Nirmala UI" w:hAnsi="Nirmala UI" w:cs="Nirmala UI"/>
          <w:lang w:val="en-US" w:eastAsia="zh-CN"/>
        </w:rPr>
        <w:drawing>
          <wp:anchor distT="0" distB="0" distL="114300" distR="114300" simplePos="0" relativeHeight="251658240" behindDoc="1" locked="1" layoutInCell="1" allowOverlap="1" wp14:anchorId="7F08F079" wp14:editId="14FE4413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585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535D8" w14:textId="77777777" w:rsidR="00A62D44" w:rsidRPr="00442360" w:rsidRDefault="00A62D44" w:rsidP="004C6EEE">
      <w:pPr>
        <w:pStyle w:val="Sectionbreakfirstpage"/>
        <w:rPr>
          <w:rFonts w:ascii="Nirmala UI" w:hAnsi="Nirmala UI" w:cs="Nirmala UI"/>
        </w:rPr>
        <w:sectPr w:rsidR="00A62D44" w:rsidRPr="00442360" w:rsidSect="00575A06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985" w:left="851" w:header="340" w:footer="851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15544" w:rsidRPr="00442360" w14:paraId="75D0D442" w14:textId="77777777" w:rsidTr="00825A56">
        <w:trPr>
          <w:trHeight w:val="1418"/>
        </w:trPr>
        <w:tc>
          <w:tcPr>
            <w:tcW w:w="7655" w:type="dxa"/>
            <w:vAlign w:val="bottom"/>
          </w:tcPr>
          <w:p w14:paraId="45AF6C0C" w14:textId="77777777" w:rsidR="00AD784C" w:rsidRPr="00442360" w:rsidRDefault="009B6BF5" w:rsidP="00EC20FF">
            <w:pPr>
              <w:pStyle w:val="Documenttitle"/>
              <w:rPr>
                <w:rFonts w:ascii="Nirmala UI" w:hAnsi="Nirmala UI" w:cs="Nirmala UI"/>
              </w:rPr>
            </w:pP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-IN"/>
              </w:rPr>
              <w:t>व्यक्तिगत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-IN"/>
              </w:rPr>
              <w:t>कठिनाई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-IN"/>
              </w:rPr>
              <w:t>सहायता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-IN"/>
              </w:rPr>
              <w:t>कार्यक्रम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"/>
              </w:rPr>
              <w:t xml:space="preserve"> - 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-IN"/>
              </w:rPr>
              <w:t>सामान्य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-IN"/>
              </w:rPr>
              <w:t>जानकारी</w:t>
            </w:r>
            <w:r w:rsidRPr="00442360">
              <w:rPr>
                <w:rFonts w:ascii="Nirmala UI" w:eastAsia="Arial Unicode MS" w:hAnsi="Nirmala UI" w:cs="Nirmala UI"/>
                <w:bCs/>
                <w:szCs w:val="44"/>
                <w:cs/>
                <w:lang w:val="hi" w:bidi="hi"/>
              </w:rPr>
              <w:t xml:space="preserve"> </w:t>
            </w:r>
          </w:p>
        </w:tc>
      </w:tr>
      <w:tr w:rsidR="00A15544" w:rsidRPr="00442360" w14:paraId="31B9DE41" w14:textId="77777777" w:rsidTr="00825A56">
        <w:trPr>
          <w:trHeight w:val="1247"/>
        </w:trPr>
        <w:tc>
          <w:tcPr>
            <w:tcW w:w="7655" w:type="dxa"/>
          </w:tcPr>
          <w:p w14:paraId="676BE840" w14:textId="77777777" w:rsidR="000B2117" w:rsidRPr="00442360" w:rsidRDefault="00442360" w:rsidP="00CF4148">
            <w:pPr>
              <w:pStyle w:val="Documentsubtitle"/>
              <w:rPr>
                <w:rFonts w:ascii="Nirmala UI" w:hAnsi="Nirmala UI" w:cs="Nirmala UI"/>
              </w:rPr>
            </w:pPr>
            <w:r w:rsidRPr="00173903">
              <w:rPr>
                <w:rFonts w:ascii="Dubai" w:hAnsi="Dubai" w:cs="Dubai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8658F4" wp14:editId="320F707E">
                      <wp:simplePos x="0" y="0"/>
                      <wp:positionH relativeFrom="page">
                        <wp:posOffset>4365204</wp:posOffset>
                      </wp:positionH>
                      <wp:positionV relativeFrom="paragraph">
                        <wp:posOffset>394970</wp:posOffset>
                      </wp:positionV>
                      <wp:extent cx="1407160" cy="427355"/>
                      <wp:effectExtent l="0" t="0" r="0" b="0"/>
                      <wp:wrapNone/>
                      <wp:docPr id="180882503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7160" cy="427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55E57F" w14:textId="77777777" w:rsidR="00442360" w:rsidRPr="00AB3D10" w:rsidRDefault="00442360" w:rsidP="00442360">
                                  <w:r>
                                    <w:t xml:space="preserve">Hindi | </w:t>
                                  </w:r>
                                  <w:r w:rsidRPr="00442360">
                                    <w:rPr>
                                      <w:rFonts w:ascii="Nirmala UI" w:hAnsi="Nirmala UI" w:cs="Nirmala UI"/>
                                      <w:cs/>
                                      <w:lang w:bidi="hi-IN"/>
                                    </w:rPr>
                                    <w:t>हिन्दी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8658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343.7pt;margin-top:31.1pt;width:110.8pt;height:3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6XWFgIAACwEAAAOAAAAZHJzL2Uyb0RvYy54bWysU9uO2yAQfa/Uf0C8N7azubRWnFW6q1SV&#10;ot2VstU+EwyxJcxQILHTr++AnYu2far6AgMzzOWcw+K+axQ5Cutq0AXNRiklQnMoa70v6I/X9afP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" filled="f" stroked="f" strokeweight=".5pt">
                      <v:textbox>
                        <w:txbxContent>
                          <w:p w14:paraId="2B55E57F" w14:textId="77777777" w:rsidR="00442360" w:rsidRPr="00AB3D10" w:rsidRDefault="00442360" w:rsidP="00442360">
                            <w:r>
                              <w:t xml:space="preserve">Hindi | </w:t>
                            </w:r>
                            <w:r w:rsidRPr="00442360">
                              <w:rPr>
                                <w:rFonts w:ascii="Nirmala UI" w:hAnsi="Nirmala UI" w:cs="Nirmala UI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आपातकालीन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राहत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भुगतान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और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आपातकालीन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पुनर्वास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-IN"/>
              </w:rPr>
              <w:t>सहायता</w:t>
            </w:r>
            <w:r w:rsidR="009B6BF5" w:rsidRPr="00442360">
              <w:rPr>
                <w:rFonts w:ascii="Nirmala UI" w:eastAsia="Arial Unicode MS" w:hAnsi="Nirmala UI" w:cs="Nirmala UI"/>
                <w:szCs w:val="28"/>
                <w:cs/>
                <w:lang w:val="hi" w:bidi="hi"/>
              </w:rPr>
              <w:t xml:space="preserve"> </w:t>
            </w:r>
          </w:p>
        </w:tc>
      </w:tr>
    </w:tbl>
    <w:p w14:paraId="429038E2" w14:textId="77777777" w:rsidR="00AA434F" w:rsidRPr="00442360" w:rsidRDefault="009B6BF5" w:rsidP="00FF215D">
      <w:pPr>
        <w:pStyle w:val="Heading1"/>
        <w:rPr>
          <w:rFonts w:ascii="Nirmala UI" w:hAnsi="Nirmala UI" w:cs="Nirmala UI"/>
        </w:rPr>
      </w:pPr>
      <w:bookmarkStart w:id="0" w:name="_Hlk41913885"/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आर्थिक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सहायता</w:t>
      </w:r>
    </w:p>
    <w:p w14:paraId="31E304B4" w14:textId="77777777" w:rsidR="00735464" w:rsidRPr="00442360" w:rsidRDefault="009B6BF5" w:rsidP="00735464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यह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6D38359E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बुशफायर</w:t>
      </w:r>
    </w:p>
    <w:p w14:paraId="206DF280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बाढ़</w:t>
      </w:r>
    </w:p>
    <w:p w14:paraId="34FCD4F8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तूफान</w:t>
      </w:r>
    </w:p>
    <w:p w14:paraId="6282F7F9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भूचाल।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</w:p>
    <w:p w14:paraId="556FE90B" w14:textId="77777777" w:rsidR="00735464" w:rsidRPr="00442360" w:rsidRDefault="009B6BF5" w:rsidP="00D14A36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आपातस्थितियाँ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परिसंपत्तियों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नुकसान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पहुंचा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414C1FD1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आवास</w:t>
      </w:r>
    </w:p>
    <w:p w14:paraId="206D6015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इमारतें</w:t>
      </w:r>
    </w:p>
    <w:p w14:paraId="1F0BC03A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सड़कें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</w:p>
    <w:p w14:paraId="20DA2632" w14:textId="77777777" w:rsidR="00735464" w:rsidRPr="00442360" w:rsidRDefault="009B6BF5" w:rsidP="00D14A36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पेड़।</w:t>
      </w:r>
    </w:p>
    <w:p w14:paraId="6BF81DAF" w14:textId="77777777" w:rsidR="00F32368" w:rsidRPr="00442360" w:rsidRDefault="009B6BF5" w:rsidP="00D14A36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जहाँ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रहते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वहाँ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विक्टोरिया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सरकार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वापस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होगा।</w:t>
      </w:r>
    </w:p>
    <w:p w14:paraId="2897B464" w14:textId="77777777" w:rsidR="00FF215D" w:rsidRPr="00442360" w:rsidRDefault="009B6BF5" w:rsidP="00AA434F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प्रकार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5EF036DE" w14:textId="77777777" w:rsidR="00FF215D" w:rsidRPr="00442360" w:rsidRDefault="009B6BF5" w:rsidP="00FF215D">
      <w:pPr>
        <w:pStyle w:val="Numberdigit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</w:p>
    <w:p w14:paraId="4075DAFC" w14:textId="77777777" w:rsidR="009611A4" w:rsidRPr="00442360" w:rsidRDefault="009B6BF5" w:rsidP="009611A4">
      <w:pPr>
        <w:pStyle w:val="Numberdigit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पुनर्वास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सहायता।</w:t>
      </w:r>
    </w:p>
    <w:p w14:paraId="045EC473" w14:textId="77777777" w:rsidR="00140988" w:rsidRPr="00442360" w:rsidRDefault="009B6BF5" w:rsidP="00FF215D">
      <w:pPr>
        <w:pStyle w:val="Heading2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भुगतान</w:t>
      </w:r>
    </w:p>
    <w:p w14:paraId="42A32D85" w14:textId="77777777" w:rsidR="00FC61AF" w:rsidRPr="00442360" w:rsidRDefault="009B6BF5" w:rsidP="00FC61AF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उपलब्धता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आधार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यह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प्राप्त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सक्षम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09161492" w14:textId="77777777" w:rsidR="00FC61AF" w:rsidRPr="00442360" w:rsidRDefault="009B6BF5" w:rsidP="00FC61AF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चीजों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जिनकी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सबसे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अधिक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आवश्यकता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इनमें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शामिल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2F1FE2EE" w14:textId="77777777" w:rsidR="00FC61AF" w:rsidRPr="00442360" w:rsidRDefault="009B6BF5" w:rsidP="00FC61A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भोजन</w:t>
      </w:r>
    </w:p>
    <w:p w14:paraId="75519FA5" w14:textId="77777777" w:rsidR="00FC61AF" w:rsidRPr="00442360" w:rsidRDefault="009B6BF5" w:rsidP="00FC61A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कपड़े</w:t>
      </w:r>
    </w:p>
    <w:p w14:paraId="57667F51" w14:textId="77777777" w:rsidR="00FC61AF" w:rsidRPr="00442360" w:rsidRDefault="009B6BF5" w:rsidP="00FC61A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दवाई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</w:p>
    <w:p w14:paraId="122F225E" w14:textId="77777777" w:rsidR="00140988" w:rsidRPr="00442360" w:rsidRDefault="009B6BF5" w:rsidP="00140988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आवास।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</w:p>
    <w:p w14:paraId="35461EC1" w14:textId="77777777" w:rsidR="00FF215D" w:rsidRPr="00442360" w:rsidRDefault="009B6BF5" w:rsidP="004F17D4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प्रत्येक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सदस्य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निश्चित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राशि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आधारित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5E16AB34" w14:textId="77777777" w:rsidR="008F4DF5" w:rsidRPr="00442360" w:rsidRDefault="009B6BF5" w:rsidP="00FF215D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गणना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आधार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कितने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कमाते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26B2C29C" w14:textId="77777777" w:rsidR="00FF215D" w:rsidRPr="00442360" w:rsidRDefault="009B6BF5" w:rsidP="00C20F5D">
      <w:pPr>
        <w:pStyle w:val="Heading3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lastRenderedPageBreak/>
        <w:t>आपातकालीन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किसे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प्राप्त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सकता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है</w:t>
      </w:r>
    </w:p>
    <w:p w14:paraId="32E0908C" w14:textId="77777777" w:rsidR="00042A90" w:rsidRPr="00442360" w:rsidRDefault="009B6BF5" w:rsidP="00C20F5D">
      <w:pPr>
        <w:pStyle w:val="Body"/>
        <w:keepNext/>
        <w:keepLines/>
        <w:tabs>
          <w:tab w:val="center" w:pos="5102"/>
        </w:tabs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: </w:t>
      </w:r>
      <w:r w:rsidR="00C20F5D">
        <w:rPr>
          <w:rFonts w:ascii="Nirmala UI" w:eastAsia="Arial Unicode MS" w:hAnsi="Nirmala UI" w:cs="Nirmala UI"/>
          <w:szCs w:val="21"/>
          <w:cs/>
          <w:lang w:val="hi" w:bidi="hi"/>
        </w:rPr>
        <w:tab/>
      </w:r>
    </w:p>
    <w:p w14:paraId="6C161556" w14:textId="77777777" w:rsidR="00781E4A" w:rsidRPr="00442360" w:rsidRDefault="009B6BF5" w:rsidP="00042A90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किसी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प्रभावित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हुआ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</w:p>
    <w:p w14:paraId="263D7337" w14:textId="77777777" w:rsidR="001A0044" w:rsidRPr="00442360" w:rsidRDefault="009B6BF5" w:rsidP="001A0044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छोड़ना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पड़ा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कारण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वापस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</w:p>
    <w:p w14:paraId="1E79B8E8" w14:textId="77777777" w:rsidR="00781E4A" w:rsidRPr="00442360" w:rsidRDefault="009B6BF5" w:rsidP="004F17D4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भोजन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खरीदने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जैसी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बातों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आवश्यकता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है।</w:t>
      </w:r>
    </w:p>
    <w:p w14:paraId="3EB77166" w14:textId="77777777" w:rsidR="002A2203" w:rsidRPr="00442360" w:rsidRDefault="009B6BF5" w:rsidP="002A2203">
      <w:pPr>
        <w:pStyle w:val="Heading3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करना</w:t>
      </w:r>
    </w:p>
    <w:p w14:paraId="1E863D15" w14:textId="77777777" w:rsidR="00FF215D" w:rsidRPr="00442360" w:rsidRDefault="009B6BF5" w:rsidP="005F275F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होगा।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परिवार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निष्पक्षता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एवं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विभाग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विचार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करेगा।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बताएंगे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पात्र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1EE21F1B" w14:textId="77777777" w:rsidR="005F275F" w:rsidRPr="00442360" w:rsidRDefault="009B6BF5" w:rsidP="005F275F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आधार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कुछ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अलग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-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अलग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तरीके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63D0056E" w14:textId="77777777" w:rsidR="00FF215D" w:rsidRPr="00442360" w:rsidRDefault="009B6BF5" w:rsidP="00F5620A">
      <w:pPr>
        <w:pStyle w:val="Heading4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4"/>
          <w:cs/>
          <w:lang w:val="hi" w:bidi="hi-IN"/>
        </w:rPr>
        <w:t>व्यक्तिगत</w:t>
      </w:r>
      <w:r w:rsidRPr="00442360">
        <w:rPr>
          <w:rFonts w:ascii="Nirmala UI" w:eastAsia="Arial Unicode MS" w:hAnsi="Nirmala UI" w:cs="Nirmala UI"/>
          <w:szCs w:val="24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4"/>
          <w:cs/>
          <w:lang w:val="hi" w:bidi="hi-IN"/>
        </w:rPr>
        <w:t>रूप</w:t>
      </w:r>
      <w:r w:rsidRPr="00442360">
        <w:rPr>
          <w:rFonts w:ascii="Nirmala UI" w:eastAsia="Arial Unicode MS" w:hAnsi="Nirmala UI" w:cs="Nirmala UI"/>
          <w:szCs w:val="24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4"/>
          <w:cs/>
          <w:lang w:val="hi" w:bidi="hi-IN"/>
        </w:rPr>
        <w:t>से</w:t>
      </w:r>
    </w:p>
    <w:p w14:paraId="3E6D36C3" w14:textId="77777777" w:rsidR="00A9224D" w:rsidRPr="00442360" w:rsidRDefault="009B6BF5" w:rsidP="00A9224D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hyperlink r:id="rId15" w:history="1">
        <w:r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www.emergency.vic.gov.au/relief</w:t>
        </w:r>
      </w:hyperlink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देख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नज़दीक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केंद्र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खुला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ऐसा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व्यक्तिगत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रूप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वहाँ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संभव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साथ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पहचान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-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पत्र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7EDA9C98" w14:textId="77777777" w:rsidR="00A9224D" w:rsidRPr="00442360" w:rsidRDefault="009B6BF5" w:rsidP="00A9224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ड्राइवर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लाइसेंस</w:t>
      </w:r>
    </w:p>
    <w:p w14:paraId="23B6778B" w14:textId="77777777" w:rsidR="00A9224D" w:rsidRPr="00442360" w:rsidRDefault="009B6BF5" w:rsidP="00A9224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मेडिकेयर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कार्ड</w:t>
      </w:r>
    </w:p>
    <w:p w14:paraId="2A14E0F2" w14:textId="77777777" w:rsidR="00A9224D" w:rsidRPr="00442360" w:rsidRDefault="009B6BF5" w:rsidP="00A9224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दर्शाने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वाला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पत्र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यूटिलिटी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बिल।</w:t>
      </w:r>
    </w:p>
    <w:p w14:paraId="7E066865" w14:textId="77777777" w:rsidR="00A9224D" w:rsidRPr="00442360" w:rsidRDefault="009B6BF5" w:rsidP="003C0DC0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वहाँ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पहुँचने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विक्टोरिया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सरकार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ओर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व्यक्ति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यह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जानने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करेगा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पात्र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पात्र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देंगे।</w:t>
      </w:r>
    </w:p>
    <w:p w14:paraId="56DFEBA4" w14:textId="77777777" w:rsidR="00825A56" w:rsidRPr="00442360" w:rsidRDefault="009B6BF5" w:rsidP="00F5620A">
      <w:pPr>
        <w:pStyle w:val="Heading4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4"/>
          <w:cs/>
          <w:lang w:val="hi" w:bidi="hi-IN"/>
        </w:rPr>
        <w:t>ऑनलाइन</w:t>
      </w:r>
    </w:p>
    <w:p w14:paraId="675FE3A5" w14:textId="15CB53BF" w:rsidR="003C0DC0" w:rsidRPr="00442360" w:rsidRDefault="009B6BF5" w:rsidP="003C0DC0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कभी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-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कभी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ऑनलाइन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सक्षम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निर्देशों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hyperlink r:id="rId16" w:history="1">
        <w:r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www.emergency.vic.gov.au/relief</w:t>
        </w:r>
      </w:hyperlink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देखें</w:t>
      </w:r>
      <w:r w:rsidR="00FF7F81" w:rsidRPr="00442360">
        <w:rPr>
          <w:rFonts w:ascii="Nirmala UI" w:eastAsia="Arial Unicode MS" w:hAnsi="Nirmala UI" w:cs="Nirmala UI"/>
          <w:szCs w:val="21"/>
          <w:cs/>
          <w:lang w:val="hi" w:bidi="hi-IN"/>
        </w:rPr>
        <w:t>।</w:t>
      </w:r>
    </w:p>
    <w:p w14:paraId="64AD0E73" w14:textId="77777777" w:rsidR="00046584" w:rsidRPr="00442360" w:rsidRDefault="009B6BF5" w:rsidP="00046584">
      <w:pPr>
        <w:pStyle w:val="Heading2"/>
        <w:rPr>
          <w:rFonts w:ascii="Nirmala UI" w:eastAsia="Calibri" w:hAnsi="Nirmala UI" w:cs="Nirmala UI"/>
        </w:rPr>
      </w:pP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आपातकालीन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पुनर्वास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सहायता</w:t>
      </w:r>
    </w:p>
    <w:p w14:paraId="5E1045FD" w14:textId="77777777" w:rsidR="00046584" w:rsidRPr="00442360" w:rsidRDefault="009B6BF5" w:rsidP="00046584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उपलब्धता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आधार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यह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प्राप्त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सक्षम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3159F08C" w14:textId="77777777" w:rsidR="007F4F7F" w:rsidRPr="00442360" w:rsidRDefault="009B6BF5" w:rsidP="007F4F7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क्षतिग्रस्त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हुए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मरम्मत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ज़्यादा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</w:p>
    <w:p w14:paraId="626E0B71" w14:textId="77777777" w:rsidR="007F4F7F" w:rsidRPr="00442360" w:rsidRDefault="009B6BF5" w:rsidP="007F4F7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भवन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सामग्री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बीमा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</w:p>
    <w:p w14:paraId="32B9CD10" w14:textId="77777777" w:rsidR="007F4F7F" w:rsidRPr="00442360" w:rsidRDefault="009B6BF5" w:rsidP="007F4F7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लौट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क्योंकि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यह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क्षतिग्रस्त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नष्ट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</w:p>
    <w:p w14:paraId="1CFC9E94" w14:textId="77777777" w:rsidR="007F4F7F" w:rsidRPr="00442360" w:rsidRDefault="009B6BF5" w:rsidP="007F4F7F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गंभीर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आपातस्थिति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कारण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7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दिनों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अधिक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समय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नहीं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225C5D59" w14:textId="77777777" w:rsidR="001545E5" w:rsidRPr="00442360" w:rsidRDefault="009B6BF5" w:rsidP="001545E5">
      <w:pPr>
        <w:pStyle w:val="Heading3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राशि</w:t>
      </w:r>
    </w:p>
    <w:p w14:paraId="4C75E10B" w14:textId="77777777" w:rsidR="001545E5" w:rsidRPr="00442360" w:rsidRDefault="009B6BF5" w:rsidP="001545E5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मिलने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वाली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राशि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तरह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बातों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निर्भर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6147484C" w14:textId="77777777" w:rsidR="001545E5" w:rsidRPr="00442360" w:rsidRDefault="009B6BF5" w:rsidP="001545E5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रहने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वाले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लोगों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संख्या</w:t>
      </w:r>
    </w:p>
    <w:p w14:paraId="06AD7BA2" w14:textId="77777777" w:rsidR="3956D5FF" w:rsidRPr="00442360" w:rsidRDefault="009B6BF5" w:rsidP="54AC2009">
      <w:pPr>
        <w:pStyle w:val="Bullet1"/>
        <w:rPr>
          <w:rFonts w:ascii="Nirmala UI" w:hAnsi="Nirmala UI" w:cs="Nirmala UI"/>
          <w:szCs w:val="21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कितना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हिस्सा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क्षतिग्रस्त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हुआ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</w:t>
      </w:r>
    </w:p>
    <w:p w14:paraId="486C982B" w14:textId="77777777" w:rsidR="00EE5DFD" w:rsidRPr="00442360" w:rsidRDefault="009B6BF5" w:rsidP="001545E5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कितने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कमाते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09168ACF" w14:textId="77777777" w:rsidR="00EE5DFD" w:rsidRPr="00442360" w:rsidRDefault="009B6BF5" w:rsidP="00436C79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उपयोग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इनके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40D7CADE" w14:textId="77777777" w:rsidR="00BA7BAD" w:rsidRPr="00442360" w:rsidRDefault="009B6BF5" w:rsidP="00BA7BA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किसी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अन्य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स्थान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रहते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हुए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सफाई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करना</w:t>
      </w:r>
    </w:p>
    <w:p w14:paraId="318E6BCF" w14:textId="77777777" w:rsidR="00BA7BAD" w:rsidRPr="00442360" w:rsidRDefault="009B6BF5" w:rsidP="00BA7BA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मरम्मत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कराना</w:t>
      </w:r>
    </w:p>
    <w:p w14:paraId="3FCAB0C7" w14:textId="77777777" w:rsidR="00BA7BAD" w:rsidRPr="00442360" w:rsidRDefault="009B6BF5" w:rsidP="00BA7BA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पुनर्निर्माण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करना</w:t>
      </w:r>
    </w:p>
    <w:p w14:paraId="5DEC8E32" w14:textId="77777777" w:rsidR="00BA7BAD" w:rsidRPr="00442360" w:rsidRDefault="009B6BF5" w:rsidP="00BA7BAD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क्षतिग्रस्त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सामग्रियों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बदलना।</w:t>
      </w:r>
    </w:p>
    <w:p w14:paraId="5717EE14" w14:textId="77777777" w:rsidR="00436C79" w:rsidRPr="00442360" w:rsidRDefault="009B6BF5" w:rsidP="00436C79">
      <w:pPr>
        <w:pStyle w:val="Heading3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lastRenderedPageBreak/>
        <w:t>आवेदन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कैसे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szCs w:val="27"/>
          <w:cs/>
          <w:lang w:val="hi" w:bidi="hi-IN"/>
        </w:rPr>
        <w:t>करें</w:t>
      </w:r>
    </w:p>
    <w:p w14:paraId="4C154DE8" w14:textId="77777777" w:rsidR="008855BA" w:rsidRPr="00442360" w:rsidRDefault="009B6BF5" w:rsidP="00436C79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कैसे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बारे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जानकारी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685A928C" w14:textId="77777777" w:rsidR="008855BA" w:rsidRPr="00442360" w:rsidRDefault="009B6BF5" w:rsidP="008855BA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VicEmergency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हॉटलाइन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1800 226 226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कॉल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(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दुभाषिए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9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दबाएँ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)</w:t>
      </w:r>
    </w:p>
    <w:p w14:paraId="75B4F9D2" w14:textId="77777777" w:rsidR="00436C79" w:rsidRPr="00442360" w:rsidRDefault="009340CD" w:rsidP="004F17D4">
      <w:pPr>
        <w:pStyle w:val="Bullet1"/>
        <w:rPr>
          <w:rFonts w:ascii="Nirmala UI" w:hAnsi="Nirmala UI" w:cs="Nirmala UI"/>
        </w:rPr>
      </w:pPr>
      <w:hyperlink r:id="rId17" w:history="1">
        <w:r w:rsidR="009B6BF5"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www.emergency.vic.gov.au/relief</w:t>
        </w:r>
      </w:hyperlink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जाएँ।</w:t>
      </w:r>
    </w:p>
    <w:p w14:paraId="3AE0DBE2" w14:textId="77777777" w:rsidR="002D290A" w:rsidRPr="00442360" w:rsidRDefault="009B6BF5" w:rsidP="004F17D4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परिवार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निष्पक्षता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एवं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विभाग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ओर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व्यक्ति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पुनर्वास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बारे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पाएँगे।</w:t>
      </w:r>
    </w:p>
    <w:p w14:paraId="5F604AD6" w14:textId="77777777" w:rsidR="00831C2C" w:rsidRPr="00442360" w:rsidRDefault="009B6BF5" w:rsidP="00436C79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आवेदन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हिस्से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रूप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कुछ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दस्तावेज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दिखाने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आवश्यकता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होगी।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सबूत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दिखाने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होंगे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0C23D680" w14:textId="77777777" w:rsidR="00382E50" w:rsidRPr="00442360" w:rsidRDefault="009B6BF5" w:rsidP="00382E50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पहचान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उदाहरण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ड्राइवर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लाइसेंस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पासपोर्ट</w:t>
      </w:r>
    </w:p>
    <w:p w14:paraId="55E8AF69" w14:textId="77777777" w:rsidR="001018E1" w:rsidRPr="00442360" w:rsidRDefault="009B6BF5" w:rsidP="00382E50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उदाहरण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पेस्लिप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सेंटरलिंक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भुगतान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सारांश</w:t>
      </w:r>
    </w:p>
    <w:p w14:paraId="5A9E30DA" w14:textId="77777777" w:rsidR="001018E1" w:rsidRPr="00442360" w:rsidRDefault="009B6BF5" w:rsidP="00382E50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बीमा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स्थिति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उदाहरण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बीमा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कंपनी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ओर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दस्तावेज</w:t>
      </w:r>
    </w:p>
    <w:p w14:paraId="01C4EFA5" w14:textId="77777777" w:rsidR="009C4523" w:rsidRPr="00442360" w:rsidRDefault="009B6BF5" w:rsidP="00382E50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घर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पड़ा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प्रभाव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उदाहरण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नुकसानों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तस्वीरें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मरम्मत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क्वोट्स।</w:t>
      </w:r>
    </w:p>
    <w:p w14:paraId="7B2A3540" w14:textId="77777777" w:rsidR="00256DD5" w:rsidRPr="00442360" w:rsidRDefault="009B6BF5" w:rsidP="00256DD5">
      <w:pPr>
        <w:pStyle w:val="Heading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अधिक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bCs w:val="0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 w:val="0"/>
          <w:cs/>
          <w:lang w:val="hi" w:bidi="hi-IN"/>
        </w:rPr>
        <w:t>समर्थन</w:t>
      </w:r>
    </w:p>
    <w:p w14:paraId="1D49CDD1" w14:textId="77777777" w:rsidR="00256DD5" w:rsidRPr="00442360" w:rsidRDefault="009B6BF5" w:rsidP="00256DD5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विक्टोरिया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सरकार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स्थानीय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परिषद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अन्य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बहाली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सेवाओं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खोज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करने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</w:p>
    <w:p w14:paraId="3369952E" w14:textId="77777777" w:rsidR="00684C14" w:rsidRPr="00442360" w:rsidRDefault="009B6BF5" w:rsidP="00256DD5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यदि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चाहिए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,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कृपया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VicEmergency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हॉटलाइन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1800 226 226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कॉल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करें।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दुभाषिए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9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दबाएँ।</w:t>
      </w:r>
    </w:p>
    <w:p w14:paraId="748CDFC6" w14:textId="77777777" w:rsidR="00B47DAB" w:rsidRPr="00442360" w:rsidRDefault="009B6BF5" w:rsidP="00B47DAB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राहत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पुनर्वास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बारे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जानकारी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hyperlink r:id="rId18" w:history="1">
        <w:r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www.emergency.vic.gov.au/relief</w:t>
        </w:r>
      </w:hyperlink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मिल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आप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स्थानीय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परिषद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वेबसाइट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सोशल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मीडिया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पेजेस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भी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देख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सकते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/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ती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हैं।</w:t>
      </w:r>
    </w:p>
    <w:p w14:paraId="5B719581" w14:textId="77777777" w:rsidR="00B453CE" w:rsidRPr="00442360" w:rsidRDefault="009B6BF5" w:rsidP="00B453CE">
      <w:pPr>
        <w:pStyle w:val="Heading2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व्यक्तिगत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कठिनाई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कार्यक्रम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बारे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जानकारी</w:t>
      </w:r>
    </w:p>
    <w:p w14:paraId="2F816954" w14:textId="34570DB1" w:rsidR="00FE61A6" w:rsidRPr="00442360" w:rsidRDefault="009B6BF5" w:rsidP="00FE61A6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व्यक्तिगत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कठिनाई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सहायता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कार्यक्रम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बारे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में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और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अधिक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जानकारी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के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लिए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940F0">
        <w:rPr>
          <w:rFonts w:ascii="Nirmala UI" w:eastAsia="Arial Unicode MS" w:hAnsi="Nirmala UI" w:cs="Nirmala UI"/>
          <w:szCs w:val="21"/>
          <w:cs/>
          <w:lang w:val="hi" w:bidi="hi"/>
        </w:rPr>
        <w:br/>
      </w:r>
      <w:hyperlink r:id="rId19" w:history="1">
        <w:r w:rsidR="000E5073"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www.services.dffh.vic.gov.au/personal-hardship-assistance-program</w:t>
        </w:r>
      </w:hyperlink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जाएँ</w:t>
      </w:r>
      <w:r w:rsidR="00FF7F81" w:rsidRPr="00442360">
        <w:rPr>
          <w:rFonts w:ascii="Nirmala UI" w:eastAsia="Arial Unicode MS" w:hAnsi="Nirmala UI" w:cs="Nirmala UI"/>
          <w:szCs w:val="21"/>
          <w:cs/>
          <w:lang w:val="hi" w:bidi="hi-IN"/>
        </w:rPr>
        <w:t>।</w:t>
      </w:r>
    </w:p>
    <w:bookmarkEnd w:id="0"/>
    <w:p w14:paraId="12B291D6" w14:textId="77777777" w:rsidR="003B1BDC" w:rsidRPr="00442360" w:rsidRDefault="009B6BF5" w:rsidP="0017593E">
      <w:pPr>
        <w:pStyle w:val="Heading2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प्रमुख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bCs/>
          <w:szCs w:val="32"/>
          <w:cs/>
          <w:lang w:val="hi" w:bidi="hi-IN"/>
        </w:rPr>
        <w:t>संपर्क</w:t>
      </w:r>
    </w:p>
    <w:p w14:paraId="67917BCF" w14:textId="77777777" w:rsidR="00773734" w:rsidRPr="00442360" w:rsidRDefault="009B6BF5" w:rsidP="0094242F">
      <w:pPr>
        <w:pStyle w:val="Body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परिषद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53478F76" w14:textId="77777777" w:rsidR="0017593E" w:rsidRPr="00442360" w:rsidRDefault="009340CD" w:rsidP="00773734">
      <w:pPr>
        <w:pStyle w:val="Bullet1"/>
        <w:rPr>
          <w:rFonts w:ascii="Nirmala UI" w:hAnsi="Nirmala UI" w:cs="Nirmala UI"/>
        </w:rPr>
      </w:pPr>
      <w:hyperlink r:id="rId20" w:history="1">
        <w:r w:rsidR="006043E8"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www.vic.gov.au/know-your-council</w:t>
        </w:r>
      </w:hyperlink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अपनी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स्थानीय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परिषद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-IN"/>
        </w:rPr>
        <w:t>खोजें</w:t>
      </w:r>
      <w:r w:rsidR="009B6BF5"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</w:p>
    <w:p w14:paraId="7B5784D8" w14:textId="77777777" w:rsidR="00773734" w:rsidRPr="00442360" w:rsidRDefault="009B6BF5" w:rsidP="008738D5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VicEmergency:</w:t>
      </w:r>
    </w:p>
    <w:p w14:paraId="679050A5" w14:textId="77777777" w:rsidR="008A15E3" w:rsidRPr="00442360" w:rsidRDefault="009B6BF5" w:rsidP="00773734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1800 226 226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हॉटलाइन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कॉल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करें</w:t>
      </w:r>
    </w:p>
    <w:p w14:paraId="2672C5A6" w14:textId="4AF3550A" w:rsidR="008A15E3" w:rsidRPr="00442360" w:rsidRDefault="009B6BF5" w:rsidP="00773734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वेबसाइट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hyperlink r:id="rId21" w:history="1">
        <w:r w:rsidR="00E85E33" w:rsidRPr="00442360">
          <w:rPr>
            <w:rStyle w:val="Hyperlink"/>
            <w:rFonts w:ascii="Nirmala UI" w:eastAsia="Arial Unicode MS" w:hAnsi="Nirmala UI" w:cs="Nirmala UI"/>
            <w:szCs w:val="21"/>
            <w:cs/>
            <w:lang w:val="hi" w:bidi="hi"/>
          </w:rPr>
          <w:t>www.emergency.vic.gov.au</w:t>
        </w:r>
      </w:hyperlink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जाएँ</w:t>
      </w:r>
      <w:r w:rsidR="00FF7F81" w:rsidRPr="00442360">
        <w:rPr>
          <w:rFonts w:ascii="Nirmala UI" w:eastAsia="Arial Unicode MS" w:hAnsi="Nirmala UI" w:cs="Nirmala UI"/>
          <w:szCs w:val="21"/>
          <w:cs/>
          <w:lang w:val="hi" w:bidi="hi-IN"/>
        </w:rPr>
        <w:t>।</w:t>
      </w:r>
    </w:p>
    <w:p w14:paraId="1C1546E0" w14:textId="77777777" w:rsidR="00773734" w:rsidRPr="00442360" w:rsidRDefault="009B6BF5" w:rsidP="008738D5">
      <w:pPr>
        <w:pStyle w:val="Bodyafterbullets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पारिवारिक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हिंसा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सेवाएं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>:</w:t>
      </w:r>
    </w:p>
    <w:p w14:paraId="774CC37B" w14:textId="74122F14" w:rsidR="008A15E3" w:rsidRPr="00442360" w:rsidRDefault="009B6BF5" w:rsidP="00773734">
      <w:pPr>
        <w:pStyle w:val="Bullet1"/>
        <w:rPr>
          <w:rFonts w:ascii="Nirmala UI" w:hAnsi="Nirmala UI" w:cs="Nirmala UI"/>
        </w:rPr>
      </w:pP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Safe Steps Family Violence Response Centre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को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1800 015 188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पर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कॉल</w:t>
      </w:r>
      <w:r w:rsidRPr="00442360">
        <w:rPr>
          <w:rFonts w:ascii="Nirmala UI" w:eastAsia="Arial Unicode MS" w:hAnsi="Nirmala UI" w:cs="Nirmala UI"/>
          <w:szCs w:val="21"/>
          <w:cs/>
          <w:lang w:val="hi" w:bidi="hi"/>
        </w:rPr>
        <w:t xml:space="preserve"> </w:t>
      </w:r>
      <w:r w:rsidRPr="00442360">
        <w:rPr>
          <w:rFonts w:ascii="Nirmala UI" w:eastAsia="Arial Unicode MS" w:hAnsi="Nirmala UI" w:cs="Nirmala UI"/>
          <w:szCs w:val="21"/>
          <w:cs/>
          <w:lang w:val="hi" w:bidi="hi-IN"/>
        </w:rPr>
        <w:t>करें</w:t>
      </w:r>
      <w:r w:rsidR="00FF7F81" w:rsidRPr="00442360">
        <w:rPr>
          <w:rFonts w:ascii="Nirmala UI" w:eastAsia="Arial Unicode MS" w:hAnsi="Nirmala UI" w:cs="Nirmala UI"/>
          <w:szCs w:val="21"/>
          <w:cs/>
          <w:lang w:val="hi" w:bidi="hi-IN"/>
        </w:rPr>
        <w:t>।</w:t>
      </w:r>
    </w:p>
    <w:p w14:paraId="56F44A28" w14:textId="77777777" w:rsidR="00684C14" w:rsidRPr="00442360" w:rsidRDefault="00684C14" w:rsidP="003B1BDC">
      <w:pPr>
        <w:pStyle w:val="Body"/>
        <w:rPr>
          <w:rFonts w:ascii="Nirmala UI" w:hAnsi="Nirmala UI" w:cs="Nirmala UI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A15544" w:rsidRPr="00442360" w14:paraId="439CB4A0" w14:textId="77777777" w:rsidTr="00641724">
        <w:tc>
          <w:tcPr>
            <w:tcW w:w="10194" w:type="dxa"/>
          </w:tcPr>
          <w:p w14:paraId="74CDBFC3" w14:textId="745479A5" w:rsidR="0054146B" w:rsidRPr="00442360" w:rsidRDefault="009B6BF5" w:rsidP="0054146B">
            <w:pPr>
              <w:pStyle w:val="Accessibilitypara"/>
              <w:rPr>
                <w:rFonts w:ascii="Nirmala UI" w:hAnsi="Nirmala UI" w:cs="Nirmala UI"/>
              </w:rPr>
            </w:pPr>
            <w:bookmarkStart w:id="1" w:name="_Hlk37240926"/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इस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दस्तावेज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को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अन्य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प्रारूप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में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प्राप्त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करने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के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लिए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hyperlink r:id="rId22" w:history="1">
              <w:r w:rsidR="005854ED" w:rsidRPr="00442360">
                <w:rPr>
                  <w:rStyle w:val="Hyperlink"/>
                  <w:rFonts w:ascii="Nirmala UI" w:eastAsia="Arial Unicode MS" w:hAnsi="Nirmala UI" w:cs="Nirmala UI"/>
                  <w:szCs w:val="24"/>
                  <w:cs/>
                  <w:lang w:val="hi" w:bidi="hi"/>
                </w:rPr>
                <w:t xml:space="preserve">Emergency Management Branch </w:t>
              </w:r>
              <w:r w:rsidR="003D5C7C" w:rsidRPr="0055119B">
                <w:t>&lt;</w:t>
              </w:r>
              <w:r w:rsidR="003D5C7C" w:rsidRPr="00BB754C">
                <w:t>emb@dffh.vic.gov.au</w:t>
              </w:r>
              <w:r w:rsidR="003D5C7C" w:rsidRPr="0055119B">
                <w:t>&gt;</w:t>
              </w:r>
            </w:hyperlink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पर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ईमेल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szCs w:val="24"/>
                <w:cs/>
                <w:lang w:val="hi" w:bidi="hi-IN"/>
              </w:rPr>
              <w:t>भेजें।</w:t>
            </w:r>
          </w:p>
          <w:p w14:paraId="144296E0" w14:textId="77777777" w:rsidR="0054146B" w:rsidRPr="00442360" w:rsidRDefault="009B6BF5" w:rsidP="0054146B">
            <w:pPr>
              <w:pStyle w:val="Imprint"/>
              <w:rPr>
                <w:rFonts w:ascii="Nirmala UI" w:hAnsi="Nirmala UI" w:cs="Nirmala UI"/>
              </w:rPr>
            </w:pP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विक्टोरिया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सरकार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1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ट्रेज़री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प्लेस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मेलबर्न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द्वारा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प्राधिकृत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प्रकाशित।</w:t>
            </w:r>
          </w:p>
          <w:p w14:paraId="59A2CCBD" w14:textId="77777777" w:rsidR="0054146B" w:rsidRPr="00442360" w:rsidRDefault="009B6BF5" w:rsidP="0054146B">
            <w:pPr>
              <w:pStyle w:val="Imprint"/>
              <w:rPr>
                <w:rFonts w:ascii="Nirmala UI" w:hAnsi="Nirmala UI" w:cs="Nirmala UI"/>
              </w:rPr>
            </w:pP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©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विक्टोरिया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राज्य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ऑस्ट्रेलिया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परिवार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निष्पक्षता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और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आवास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विभाग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,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नवंबर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2023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।</w:t>
            </w:r>
          </w:p>
          <w:p w14:paraId="559565CC" w14:textId="6D6C90FE" w:rsidR="0054146B" w:rsidRPr="00442360" w:rsidRDefault="009B6BF5" w:rsidP="0054146B">
            <w:pPr>
              <w:pStyle w:val="Imprint"/>
              <w:rPr>
                <w:rFonts w:ascii="Nirmala UI" w:hAnsi="Nirmala UI" w:cs="Nirmala UI"/>
                <w:lang w:bidi="hi"/>
              </w:rPr>
            </w:pPr>
            <w:bookmarkStart w:id="2" w:name="_Hlk62746129"/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ISBN/ISSN </w:t>
            </w:r>
            <w:r w:rsidR="005917CD">
              <w:rPr>
                <w:rFonts w:cs="Arial"/>
                <w:color w:val="000000"/>
              </w:rPr>
              <w:t>978-1-76130-442-2</w:t>
            </w:r>
            <w:r w:rsidR="005917CD" w:rsidRPr="00E33237">
              <w:rPr>
                <w:color w:val="004C97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>(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ऑनलाइन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/PDF/Word) </w:t>
            </w:r>
          </w:p>
          <w:bookmarkEnd w:id="2"/>
          <w:p w14:paraId="5F6F159B" w14:textId="14BAC35E" w:rsidR="0055119B" w:rsidRPr="00442360" w:rsidRDefault="009B6BF5" w:rsidP="0054146B">
            <w:pPr>
              <w:pStyle w:val="Imprint"/>
              <w:rPr>
                <w:rFonts w:ascii="Nirmala UI" w:hAnsi="Nirmala UI" w:cs="Nirmala UI"/>
              </w:rPr>
            </w:pPr>
            <w:r w:rsidRPr="00442360">
              <w:fldChar w:fldCharType="begin"/>
            </w:r>
            <w:r w:rsidRPr="00442360">
              <w:rPr>
                <w:rFonts w:ascii="Nirmala UI" w:hAnsi="Nirmala UI" w:cs="Nirmala UI"/>
              </w:rPr>
              <w:instrText xml:space="preserve"> HYPERLINK "https://services.dffh.vic.gov.au/personal-hardship-assistance-program" </w:instrText>
            </w:r>
            <w:r w:rsidRPr="00442360">
              <w:fldChar w:fldCharType="separate"/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-IN"/>
              </w:rPr>
              <w:t>व्यक्तिगत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-IN"/>
              </w:rPr>
              <w:t>कठिनाई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-IN"/>
              </w:rPr>
              <w:t>सहायता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-IN"/>
              </w:rPr>
              <w:t>कार्यक्रम</w:t>
            </w:r>
            <w:r w:rsidRPr="00442360">
              <w:rPr>
                <w:rStyle w:val="Hyperlink"/>
                <w:rFonts w:ascii="Nirmala UI" w:eastAsia="Arial Unicode MS" w:hAnsi="Nirmala UI" w:cs="Nirmala UI"/>
                <w:cs/>
                <w:lang w:val="hi" w:bidi="hi"/>
              </w:rPr>
              <w:t xml:space="preserve"> (dffh.vic.gov.au)</w:t>
            </w:r>
            <w:r w:rsidRPr="00442360">
              <w:rPr>
                <w:rStyle w:val="Hyperlink"/>
                <w:rFonts w:ascii="Nirmala UI" w:eastAsia="Arial Unicode MS" w:hAnsi="Nirmala UI" w:cs="Nirmala UI"/>
                <w:lang w:val="hi"/>
              </w:rPr>
              <w:fldChar w:fldCharType="end"/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&lt;https://services.dffh.vic.gov.au/personal-hardship-assistance-program&gt;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पर</w:t>
            </w:r>
            <w:r w:rsidRPr="00442360">
              <w:rPr>
                <w:rFonts w:ascii="Nirmala UI" w:eastAsia="Arial Unicode MS" w:hAnsi="Nirmala UI" w:cs="Nirmala UI"/>
                <w:cs/>
                <w:lang w:val="hi" w:bidi="hi"/>
              </w:rPr>
              <w:t xml:space="preserve"> </w:t>
            </w:r>
            <w:r w:rsidRPr="00442360">
              <w:rPr>
                <w:rFonts w:ascii="Nirmala UI" w:eastAsia="Arial Unicode MS" w:hAnsi="Nirmala UI" w:cs="Nirmala UI"/>
                <w:cs/>
                <w:lang w:val="hi" w:bidi="hi-IN"/>
              </w:rPr>
              <w:t>उपलब्ध</w:t>
            </w:r>
            <w:r w:rsidR="00FF7F81" w:rsidRPr="00442360">
              <w:rPr>
                <w:rFonts w:ascii="Nirmala UI" w:eastAsia="Arial Unicode MS" w:hAnsi="Nirmala UI" w:cs="Nirmala UI"/>
                <w:szCs w:val="21"/>
                <w:cs/>
                <w:lang w:val="hi" w:bidi="hi-IN"/>
              </w:rPr>
              <w:t>।</w:t>
            </w:r>
          </w:p>
        </w:tc>
      </w:tr>
      <w:bookmarkEnd w:id="1"/>
    </w:tbl>
    <w:p w14:paraId="6DCA2561" w14:textId="77777777" w:rsidR="00162CA9" w:rsidRPr="00EF2E46" w:rsidRDefault="00162CA9" w:rsidP="00EF2E46">
      <w:pPr>
        <w:pStyle w:val="Body"/>
        <w:spacing w:after="0" w:line="240" w:lineRule="auto"/>
        <w:rPr>
          <w:rFonts w:ascii="Nirmala UI" w:hAnsi="Nirmala UI" w:cs="Nirmala UI"/>
          <w:sz w:val="2"/>
          <w:szCs w:val="2"/>
        </w:rPr>
      </w:pPr>
    </w:p>
    <w:sectPr w:rsidR="00162CA9" w:rsidRPr="00EF2E46" w:rsidSect="00425615">
      <w:footerReference w:type="default" r:id="rId23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CEBB4" w14:textId="77777777" w:rsidR="00390EC4" w:rsidRDefault="00390EC4">
      <w:pPr>
        <w:spacing w:after="0" w:line="240" w:lineRule="auto"/>
      </w:pPr>
      <w:r>
        <w:separator/>
      </w:r>
    </w:p>
  </w:endnote>
  <w:endnote w:type="continuationSeparator" w:id="0">
    <w:p w14:paraId="30292408" w14:textId="77777777" w:rsidR="00390EC4" w:rsidRDefault="0039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73B0EC60-96DA-4982-B4D4-DAFCBBE5B88D}"/>
    <w:embedBold r:id="rId2" w:fontKey="{0F104C47-65F5-44BC-9AB3-A3EC47E578B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DA7CE797-2A72-448A-AEB9-E376997961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098881CB-AF10-43B8-B39A-4AAF12C8A4B3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7498" w14:textId="77777777" w:rsidR="00E261B3" w:rsidRPr="00F65AA9" w:rsidRDefault="009B6BF5" w:rsidP="00EF2C72">
    <w:pPr>
      <w:pStyle w:val="Footer"/>
    </w:pPr>
    <w:r>
      <w:rPr>
        <w:noProof/>
        <w:lang w:val="en-US" w:eastAsia="zh-CN"/>
      </w:rPr>
      <w:drawing>
        <wp:anchor distT="0" distB="0" distL="114300" distR="114300" simplePos="0" relativeHeight="251664384" behindDoc="1" locked="1" layoutInCell="1" allowOverlap="1" wp14:anchorId="703794A6" wp14:editId="1F4E9081">
          <wp:simplePos x="0" y="0"/>
          <wp:positionH relativeFrom="page">
            <wp:posOffset>0</wp:posOffset>
          </wp:positionH>
          <wp:positionV relativeFrom="page">
            <wp:posOffset>8935720</wp:posOffset>
          </wp:positionV>
          <wp:extent cx="7559675" cy="1746250"/>
          <wp:effectExtent l="0" t="0" r="3175" b="0"/>
          <wp:wrapNone/>
          <wp:docPr id="7" name="Picture 7" descr="Victoria State Government Department of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47250" name="Picture 7" descr="Victoria State Government Department of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40A636E" wp14:editId="3D95402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401A22" w14:textId="1033B32F" w:rsidR="00E261B3" w:rsidRPr="00B21F90" w:rsidRDefault="003D5C7C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854E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40A63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07401A22" w14:textId="1033B32F" w:rsidR="00E261B3" w:rsidRPr="00B21F90" w:rsidRDefault="003D5C7C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854E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5EB4" w14:textId="77777777" w:rsidR="00E261B3" w:rsidRDefault="009B6BF5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1CA5C01" wp14:editId="6B384B4E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Text Box 6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B64669" w14:textId="77777777" w:rsidR="00E261B3" w:rsidRPr="00B21F90" w:rsidRDefault="009B6BF5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Unicode MS" w:eastAsia="Arial Unicode MS" w:hAnsi="Arial Unicode MS" w:cs="Arial Unicode MS"/>
                              <w:color w:val="000000"/>
                              <w:sz w:val="20"/>
                              <w:cs/>
                              <w:lang w:val="hi" w:bidi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1CA5C0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" o:allowincell="f" filled="f" stroked="f" strokeweight=".5pt">
              <v:textbox inset=",0,,0">
                <w:txbxContent>
                  <w:p w14:paraId="7EB64669" w14:textId="77777777" w:rsidR="00E261B3" w:rsidRPr="00B21F90" w:rsidRDefault="009B6BF5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Unicode MS" w:eastAsia="Arial Unicode MS" w:hAnsi="Arial Unicode MS" w:cs="Arial Unicode MS"/>
                        <w:color w:val="000000"/>
                        <w:sz w:val="20"/>
                        <w:cs/>
                        <w:lang w:val="hi" w:bidi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49016" w14:textId="7261D4FD" w:rsidR="005A2AF8" w:rsidRPr="00F65AA9" w:rsidRDefault="009B6BF5" w:rsidP="00EF2C72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9ADF156" wp14:editId="70D73B65">
              <wp:simplePos x="0" y="0"/>
              <wp:positionH relativeFrom="page">
                <wp:posOffset>0</wp:posOffset>
              </wp:positionH>
              <wp:positionV relativeFrom="page">
                <wp:posOffset>10162875</wp:posOffset>
              </wp:positionV>
              <wp:extent cx="7560310" cy="311785"/>
              <wp:effectExtent l="0" t="0" r="0" b="12065"/>
              <wp:wrapNone/>
              <wp:docPr id="3" name="Text Box 3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CAC645" w14:textId="4357C92E" w:rsidR="005854ED" w:rsidRPr="005854ED" w:rsidRDefault="003D5C7C" w:rsidP="005854E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854ED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9ADF1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0.25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" o:allowincell="f" filled="f" stroked="f" strokeweight=".5pt">
              <v:textbox inset=",0,,0">
                <w:txbxContent>
                  <w:p w14:paraId="7ECAC645" w14:textId="4357C92E" w:rsidR="005854ED" w:rsidRPr="005854ED" w:rsidRDefault="003D5C7C" w:rsidP="005854E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854ED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6CC0" w14:textId="77777777" w:rsidR="00390EC4" w:rsidRDefault="00390EC4">
      <w:pPr>
        <w:spacing w:after="0" w:line="240" w:lineRule="auto"/>
      </w:pPr>
      <w:r>
        <w:separator/>
      </w:r>
    </w:p>
  </w:footnote>
  <w:footnote w:type="continuationSeparator" w:id="0">
    <w:p w14:paraId="07FC0CE9" w14:textId="77777777" w:rsidR="00390EC4" w:rsidRDefault="00390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6AD7C" w14:textId="77777777" w:rsidR="00EF2C72" w:rsidRDefault="00EF2C72" w:rsidP="00EF2C72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327070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FA83BC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30E3BF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F8D0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3A468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1C40E0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A2EC75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5802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58892C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7904DAA"/>
    <w:multiLevelType w:val="hybridMultilevel"/>
    <w:tmpl w:val="6A385248"/>
    <w:lvl w:ilvl="0" w:tplc="92AEB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CD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7E76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A1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B042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2A98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56EF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DE8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ED1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8D43DB"/>
    <w:multiLevelType w:val="multilevel"/>
    <w:tmpl w:val="5890EA66"/>
    <w:numStyleLink w:val="ZZNumbersdigit"/>
  </w:abstractNum>
  <w:abstractNum w:abstractNumId="15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E9E6B33C">
      <w:start w:val="1"/>
      <w:numFmt w:val="decimal"/>
      <w:lvlText w:val="%1."/>
      <w:lvlJc w:val="left"/>
      <w:pPr>
        <w:ind w:left="720" w:hanging="360"/>
      </w:pPr>
    </w:lvl>
    <w:lvl w:ilvl="1" w:tplc="85406630">
      <w:start w:val="1"/>
      <w:numFmt w:val="lowerLetter"/>
      <w:lvlText w:val="%2."/>
      <w:lvlJc w:val="left"/>
      <w:pPr>
        <w:ind w:left="1440" w:hanging="360"/>
      </w:pPr>
    </w:lvl>
    <w:lvl w:ilvl="2" w:tplc="BE5EB7B4" w:tentative="1">
      <w:start w:val="1"/>
      <w:numFmt w:val="lowerRoman"/>
      <w:lvlText w:val="%3."/>
      <w:lvlJc w:val="right"/>
      <w:pPr>
        <w:ind w:left="2160" w:hanging="180"/>
      </w:pPr>
    </w:lvl>
    <w:lvl w:ilvl="3" w:tplc="25687266" w:tentative="1">
      <w:start w:val="1"/>
      <w:numFmt w:val="decimal"/>
      <w:lvlText w:val="%4."/>
      <w:lvlJc w:val="left"/>
      <w:pPr>
        <w:ind w:left="2880" w:hanging="360"/>
      </w:pPr>
    </w:lvl>
    <w:lvl w:ilvl="4" w:tplc="3B98BE0C" w:tentative="1">
      <w:start w:val="1"/>
      <w:numFmt w:val="lowerLetter"/>
      <w:lvlText w:val="%5."/>
      <w:lvlJc w:val="left"/>
      <w:pPr>
        <w:ind w:left="3600" w:hanging="360"/>
      </w:pPr>
    </w:lvl>
    <w:lvl w:ilvl="5" w:tplc="8108B086" w:tentative="1">
      <w:start w:val="1"/>
      <w:numFmt w:val="lowerRoman"/>
      <w:lvlText w:val="%6."/>
      <w:lvlJc w:val="right"/>
      <w:pPr>
        <w:ind w:left="4320" w:hanging="180"/>
      </w:pPr>
    </w:lvl>
    <w:lvl w:ilvl="6" w:tplc="95601850" w:tentative="1">
      <w:start w:val="1"/>
      <w:numFmt w:val="decimal"/>
      <w:lvlText w:val="%7."/>
      <w:lvlJc w:val="left"/>
      <w:pPr>
        <w:ind w:left="5040" w:hanging="360"/>
      </w:pPr>
    </w:lvl>
    <w:lvl w:ilvl="7" w:tplc="2C4CB2CC" w:tentative="1">
      <w:start w:val="1"/>
      <w:numFmt w:val="lowerLetter"/>
      <w:lvlText w:val="%8."/>
      <w:lvlJc w:val="left"/>
      <w:pPr>
        <w:ind w:left="5760" w:hanging="360"/>
      </w:pPr>
    </w:lvl>
    <w:lvl w:ilvl="8" w:tplc="C57CBA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ECD222"/>
    <w:multiLevelType w:val="hybridMultilevel"/>
    <w:tmpl w:val="5FC453A2"/>
    <w:lvl w:ilvl="0" w:tplc="BC5A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E9B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D2B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A041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C1C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22C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C01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403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1E35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6C68D4"/>
    <w:multiLevelType w:val="multilevel"/>
    <w:tmpl w:val="5890EA66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9E050DF"/>
    <w:multiLevelType w:val="hybridMultilevel"/>
    <w:tmpl w:val="CD40D03A"/>
    <w:lvl w:ilvl="0" w:tplc="EFFC5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A3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54EA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4C7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EEFD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2C70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EE4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2B9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A2B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5B6431F"/>
    <w:multiLevelType w:val="hybridMultilevel"/>
    <w:tmpl w:val="605C2880"/>
    <w:lvl w:ilvl="0" w:tplc="24007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F4A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BCC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E8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0C1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1C73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0C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07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D04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B20FA8"/>
    <w:multiLevelType w:val="hybridMultilevel"/>
    <w:tmpl w:val="CE704FD8"/>
    <w:lvl w:ilvl="0" w:tplc="85C2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C812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9417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4F7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81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2C97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BCFE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0D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8AE2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7485834"/>
    <w:multiLevelType w:val="hybridMultilevel"/>
    <w:tmpl w:val="9B2EAC32"/>
    <w:lvl w:ilvl="0" w:tplc="73223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A0BB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AEBF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CA53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C51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662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06BB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0848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03C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55E49"/>
    <w:multiLevelType w:val="hybridMultilevel"/>
    <w:tmpl w:val="A7748BF6"/>
    <w:lvl w:ilvl="0" w:tplc="B4DA95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286FD7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CF8A63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98877D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B3C935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EAEDC6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5A2DEB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292F48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E08344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5384162">
    <w:abstractNumId w:val="10"/>
  </w:num>
  <w:num w:numId="2" w16cid:durableId="1022780563">
    <w:abstractNumId w:val="19"/>
  </w:num>
  <w:num w:numId="3" w16cid:durableId="19082964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80836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37496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038540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5205440">
    <w:abstractNumId w:val="23"/>
  </w:num>
  <w:num w:numId="8" w16cid:durableId="1678536745">
    <w:abstractNumId w:val="18"/>
  </w:num>
  <w:num w:numId="9" w16cid:durableId="623847990">
    <w:abstractNumId w:val="22"/>
  </w:num>
  <w:num w:numId="10" w16cid:durableId="18354869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03481019">
    <w:abstractNumId w:val="25"/>
  </w:num>
  <w:num w:numId="12" w16cid:durableId="11632023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83855451">
    <w:abstractNumId w:val="20"/>
  </w:num>
  <w:num w:numId="14" w16cid:durableId="9536959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398679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037029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70753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40905253">
    <w:abstractNumId w:val="27"/>
  </w:num>
  <w:num w:numId="19" w16cid:durableId="66270965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2704170">
    <w:abstractNumId w:val="15"/>
  </w:num>
  <w:num w:numId="21" w16cid:durableId="352926476">
    <w:abstractNumId w:val="12"/>
  </w:num>
  <w:num w:numId="22" w16cid:durableId="11457071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72207312">
    <w:abstractNumId w:val="16"/>
  </w:num>
  <w:num w:numId="24" w16cid:durableId="808549939">
    <w:abstractNumId w:val="28"/>
  </w:num>
  <w:num w:numId="25" w16cid:durableId="1130779554">
    <w:abstractNumId w:val="26"/>
  </w:num>
  <w:num w:numId="26" w16cid:durableId="304551997">
    <w:abstractNumId w:val="21"/>
  </w:num>
  <w:num w:numId="27" w16cid:durableId="325206616">
    <w:abstractNumId w:val="11"/>
  </w:num>
  <w:num w:numId="28" w16cid:durableId="588080977">
    <w:abstractNumId w:val="29"/>
  </w:num>
  <w:num w:numId="29" w16cid:durableId="1539584395">
    <w:abstractNumId w:val="9"/>
  </w:num>
  <w:num w:numId="30" w16cid:durableId="1841118493">
    <w:abstractNumId w:val="7"/>
  </w:num>
  <w:num w:numId="31" w16cid:durableId="1276214695">
    <w:abstractNumId w:val="6"/>
  </w:num>
  <w:num w:numId="32" w16cid:durableId="1132140256">
    <w:abstractNumId w:val="5"/>
  </w:num>
  <w:num w:numId="33" w16cid:durableId="1151753664">
    <w:abstractNumId w:val="4"/>
  </w:num>
  <w:num w:numId="34" w16cid:durableId="1327246426">
    <w:abstractNumId w:val="8"/>
  </w:num>
  <w:num w:numId="35" w16cid:durableId="784426615">
    <w:abstractNumId w:val="3"/>
  </w:num>
  <w:num w:numId="36" w16cid:durableId="229115990">
    <w:abstractNumId w:val="2"/>
  </w:num>
  <w:num w:numId="37" w16cid:durableId="1687630120">
    <w:abstractNumId w:val="1"/>
  </w:num>
  <w:num w:numId="38" w16cid:durableId="1064258313">
    <w:abstractNumId w:val="0"/>
  </w:num>
  <w:num w:numId="39" w16cid:durableId="4991979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73751491">
    <w:abstractNumId w:val="13"/>
  </w:num>
  <w:num w:numId="41" w16cid:durableId="2092778102">
    <w:abstractNumId w:val="17"/>
  </w:num>
  <w:num w:numId="42" w16cid:durableId="38362834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9E6"/>
    <w:rsid w:val="00000719"/>
    <w:rsid w:val="00002D68"/>
    <w:rsid w:val="00003403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3D81"/>
    <w:rsid w:val="00037366"/>
    <w:rsid w:val="00041BF0"/>
    <w:rsid w:val="00042A90"/>
    <w:rsid w:val="00042C8A"/>
    <w:rsid w:val="0004536B"/>
    <w:rsid w:val="00046584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0301"/>
    <w:rsid w:val="00083997"/>
    <w:rsid w:val="00083ACB"/>
    <w:rsid w:val="0008508E"/>
    <w:rsid w:val="00086557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13E"/>
    <w:rsid w:val="000B6BC8"/>
    <w:rsid w:val="000C0303"/>
    <w:rsid w:val="000C42EA"/>
    <w:rsid w:val="000C4546"/>
    <w:rsid w:val="000C77C6"/>
    <w:rsid w:val="000D1242"/>
    <w:rsid w:val="000D26A3"/>
    <w:rsid w:val="000E0970"/>
    <w:rsid w:val="000E3CC7"/>
    <w:rsid w:val="000E5073"/>
    <w:rsid w:val="000E6BD4"/>
    <w:rsid w:val="000E6D6D"/>
    <w:rsid w:val="000F1F1E"/>
    <w:rsid w:val="000F2259"/>
    <w:rsid w:val="000F2DDA"/>
    <w:rsid w:val="000F2EA0"/>
    <w:rsid w:val="000F5213"/>
    <w:rsid w:val="00101001"/>
    <w:rsid w:val="001018E1"/>
    <w:rsid w:val="00103276"/>
    <w:rsid w:val="0010392D"/>
    <w:rsid w:val="0010447F"/>
    <w:rsid w:val="00104FE3"/>
    <w:rsid w:val="00105291"/>
    <w:rsid w:val="0010714F"/>
    <w:rsid w:val="001120C5"/>
    <w:rsid w:val="001136BC"/>
    <w:rsid w:val="00120BD3"/>
    <w:rsid w:val="00121879"/>
    <w:rsid w:val="00122FEA"/>
    <w:rsid w:val="001232BD"/>
    <w:rsid w:val="00124ED5"/>
    <w:rsid w:val="001276FA"/>
    <w:rsid w:val="00132543"/>
    <w:rsid w:val="00140988"/>
    <w:rsid w:val="001447B3"/>
    <w:rsid w:val="0015080E"/>
    <w:rsid w:val="00152073"/>
    <w:rsid w:val="001545E5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593E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0044"/>
    <w:rsid w:val="001A1950"/>
    <w:rsid w:val="001A1C1C"/>
    <w:rsid w:val="001A1C54"/>
    <w:rsid w:val="001A202A"/>
    <w:rsid w:val="001A3952"/>
    <w:rsid w:val="001A3ACE"/>
    <w:rsid w:val="001B058F"/>
    <w:rsid w:val="001B36A3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365C3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56DD5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1886"/>
    <w:rsid w:val="0028213D"/>
    <w:rsid w:val="002862F1"/>
    <w:rsid w:val="00291373"/>
    <w:rsid w:val="0029597D"/>
    <w:rsid w:val="002962C3"/>
    <w:rsid w:val="00296AD0"/>
    <w:rsid w:val="0029752B"/>
    <w:rsid w:val="002A0A9C"/>
    <w:rsid w:val="002A2203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C3420"/>
    <w:rsid w:val="002C6B8E"/>
    <w:rsid w:val="002D1E0D"/>
    <w:rsid w:val="002D2704"/>
    <w:rsid w:val="002D290A"/>
    <w:rsid w:val="002D4995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33B1"/>
    <w:rsid w:val="003252EE"/>
    <w:rsid w:val="00327870"/>
    <w:rsid w:val="003308B0"/>
    <w:rsid w:val="0033259D"/>
    <w:rsid w:val="003333D2"/>
    <w:rsid w:val="00337339"/>
    <w:rsid w:val="003406C6"/>
    <w:rsid w:val="003418CC"/>
    <w:rsid w:val="003459BD"/>
    <w:rsid w:val="00350D38"/>
    <w:rsid w:val="00351B36"/>
    <w:rsid w:val="00357B4E"/>
    <w:rsid w:val="003609A7"/>
    <w:rsid w:val="00365476"/>
    <w:rsid w:val="003677CA"/>
    <w:rsid w:val="003716FD"/>
    <w:rsid w:val="0037204B"/>
    <w:rsid w:val="003744CF"/>
    <w:rsid w:val="00374717"/>
    <w:rsid w:val="0037602B"/>
    <w:rsid w:val="0037676C"/>
    <w:rsid w:val="00381043"/>
    <w:rsid w:val="003829E5"/>
    <w:rsid w:val="00382E50"/>
    <w:rsid w:val="00383948"/>
    <w:rsid w:val="00386109"/>
    <w:rsid w:val="00386944"/>
    <w:rsid w:val="00390EC4"/>
    <w:rsid w:val="003956CC"/>
    <w:rsid w:val="00395C9A"/>
    <w:rsid w:val="003A04E1"/>
    <w:rsid w:val="003A0853"/>
    <w:rsid w:val="003A6B67"/>
    <w:rsid w:val="003B0C2B"/>
    <w:rsid w:val="003B13B6"/>
    <w:rsid w:val="003B14C3"/>
    <w:rsid w:val="003B15E6"/>
    <w:rsid w:val="003B1BDC"/>
    <w:rsid w:val="003B408A"/>
    <w:rsid w:val="003C08A2"/>
    <w:rsid w:val="003C0DC0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5583"/>
    <w:rsid w:val="003D5C7C"/>
    <w:rsid w:val="003D6475"/>
    <w:rsid w:val="003D6EE6"/>
    <w:rsid w:val="003E138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2E7A"/>
    <w:rsid w:val="00406285"/>
    <w:rsid w:val="00407744"/>
    <w:rsid w:val="004148F9"/>
    <w:rsid w:val="0042084E"/>
    <w:rsid w:val="00420ADA"/>
    <w:rsid w:val="00421EEF"/>
    <w:rsid w:val="004245FC"/>
    <w:rsid w:val="00424D65"/>
    <w:rsid w:val="00425615"/>
    <w:rsid w:val="00430393"/>
    <w:rsid w:val="00431806"/>
    <w:rsid w:val="00432A3B"/>
    <w:rsid w:val="004350F9"/>
    <w:rsid w:val="00436C79"/>
    <w:rsid w:val="00437AC5"/>
    <w:rsid w:val="0044014D"/>
    <w:rsid w:val="00442360"/>
    <w:rsid w:val="00442C6C"/>
    <w:rsid w:val="00443CBE"/>
    <w:rsid w:val="00443E8A"/>
    <w:rsid w:val="004441BC"/>
    <w:rsid w:val="004468B4"/>
    <w:rsid w:val="0045230A"/>
    <w:rsid w:val="00454AD0"/>
    <w:rsid w:val="00457337"/>
    <w:rsid w:val="00461D61"/>
    <w:rsid w:val="00462E3D"/>
    <w:rsid w:val="00464AF3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B7B3A"/>
    <w:rsid w:val="004C5541"/>
    <w:rsid w:val="004C6EEE"/>
    <w:rsid w:val="004C702B"/>
    <w:rsid w:val="004C7672"/>
    <w:rsid w:val="004D0033"/>
    <w:rsid w:val="004D016B"/>
    <w:rsid w:val="004D1B22"/>
    <w:rsid w:val="004D23CC"/>
    <w:rsid w:val="004D36F2"/>
    <w:rsid w:val="004E1106"/>
    <w:rsid w:val="004E138F"/>
    <w:rsid w:val="004E36FC"/>
    <w:rsid w:val="004E3D24"/>
    <w:rsid w:val="004E4649"/>
    <w:rsid w:val="004E5C2B"/>
    <w:rsid w:val="004F00DD"/>
    <w:rsid w:val="004F17D4"/>
    <w:rsid w:val="004F2133"/>
    <w:rsid w:val="004F41BC"/>
    <w:rsid w:val="004F5398"/>
    <w:rsid w:val="004F55F1"/>
    <w:rsid w:val="004F6936"/>
    <w:rsid w:val="004F7B35"/>
    <w:rsid w:val="00503DC6"/>
    <w:rsid w:val="00506109"/>
    <w:rsid w:val="00506F5D"/>
    <w:rsid w:val="00510C37"/>
    <w:rsid w:val="005126D0"/>
    <w:rsid w:val="00513109"/>
    <w:rsid w:val="0051366E"/>
    <w:rsid w:val="00514667"/>
    <w:rsid w:val="0051568D"/>
    <w:rsid w:val="00516059"/>
    <w:rsid w:val="00524F4D"/>
    <w:rsid w:val="00526AC7"/>
    <w:rsid w:val="00526C15"/>
    <w:rsid w:val="005317C2"/>
    <w:rsid w:val="00533DB3"/>
    <w:rsid w:val="00536499"/>
    <w:rsid w:val="0054146B"/>
    <w:rsid w:val="00542A03"/>
    <w:rsid w:val="00543903"/>
    <w:rsid w:val="00543F11"/>
    <w:rsid w:val="00546305"/>
    <w:rsid w:val="00547A95"/>
    <w:rsid w:val="0055078D"/>
    <w:rsid w:val="0055119B"/>
    <w:rsid w:val="00552C11"/>
    <w:rsid w:val="00554C44"/>
    <w:rsid w:val="0055665C"/>
    <w:rsid w:val="00561202"/>
    <w:rsid w:val="00563BE9"/>
    <w:rsid w:val="00572031"/>
    <w:rsid w:val="00572282"/>
    <w:rsid w:val="00573CE3"/>
    <w:rsid w:val="00575A06"/>
    <w:rsid w:val="00575D16"/>
    <w:rsid w:val="00576E84"/>
    <w:rsid w:val="00580394"/>
    <w:rsid w:val="005809CD"/>
    <w:rsid w:val="00582B8C"/>
    <w:rsid w:val="005854ED"/>
    <w:rsid w:val="0058757E"/>
    <w:rsid w:val="005917CD"/>
    <w:rsid w:val="00596A4B"/>
    <w:rsid w:val="00597507"/>
    <w:rsid w:val="005A2AF8"/>
    <w:rsid w:val="005A479D"/>
    <w:rsid w:val="005B1C6D"/>
    <w:rsid w:val="005B21B6"/>
    <w:rsid w:val="005B3A08"/>
    <w:rsid w:val="005B3ED2"/>
    <w:rsid w:val="005B64AA"/>
    <w:rsid w:val="005B7A63"/>
    <w:rsid w:val="005C0955"/>
    <w:rsid w:val="005C12E2"/>
    <w:rsid w:val="005C1B99"/>
    <w:rsid w:val="005C49DA"/>
    <w:rsid w:val="005C50F3"/>
    <w:rsid w:val="005C54B5"/>
    <w:rsid w:val="005C5D80"/>
    <w:rsid w:val="005C5D91"/>
    <w:rsid w:val="005D07B8"/>
    <w:rsid w:val="005D1125"/>
    <w:rsid w:val="005D6597"/>
    <w:rsid w:val="005E136E"/>
    <w:rsid w:val="005E14E7"/>
    <w:rsid w:val="005E26A3"/>
    <w:rsid w:val="005E2ECB"/>
    <w:rsid w:val="005E447E"/>
    <w:rsid w:val="005E4FD1"/>
    <w:rsid w:val="005F0775"/>
    <w:rsid w:val="005F0CF5"/>
    <w:rsid w:val="005F21EB"/>
    <w:rsid w:val="005F275F"/>
    <w:rsid w:val="005F3A96"/>
    <w:rsid w:val="005F64CF"/>
    <w:rsid w:val="006041AD"/>
    <w:rsid w:val="006043E8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929"/>
    <w:rsid w:val="00646A68"/>
    <w:rsid w:val="00647637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3722"/>
    <w:rsid w:val="00677574"/>
    <w:rsid w:val="00677BA0"/>
    <w:rsid w:val="00683878"/>
    <w:rsid w:val="0068454C"/>
    <w:rsid w:val="00684C14"/>
    <w:rsid w:val="00691B62"/>
    <w:rsid w:val="00691DD4"/>
    <w:rsid w:val="006933B5"/>
    <w:rsid w:val="00693D14"/>
    <w:rsid w:val="00695A93"/>
    <w:rsid w:val="00696F27"/>
    <w:rsid w:val="006A18C2"/>
    <w:rsid w:val="006A1A1E"/>
    <w:rsid w:val="006A3383"/>
    <w:rsid w:val="006B077C"/>
    <w:rsid w:val="006B16AF"/>
    <w:rsid w:val="006B4AF6"/>
    <w:rsid w:val="006B6803"/>
    <w:rsid w:val="006D0F16"/>
    <w:rsid w:val="006D21D1"/>
    <w:rsid w:val="006D2A3F"/>
    <w:rsid w:val="006D2FBC"/>
    <w:rsid w:val="006D3FA4"/>
    <w:rsid w:val="006E138B"/>
    <w:rsid w:val="006E1867"/>
    <w:rsid w:val="006E79E5"/>
    <w:rsid w:val="006F0330"/>
    <w:rsid w:val="006F1FDC"/>
    <w:rsid w:val="006F2E8B"/>
    <w:rsid w:val="006F6095"/>
    <w:rsid w:val="006F6B8C"/>
    <w:rsid w:val="007013EF"/>
    <w:rsid w:val="00704EF2"/>
    <w:rsid w:val="007055BD"/>
    <w:rsid w:val="00714BEC"/>
    <w:rsid w:val="007173CA"/>
    <w:rsid w:val="007216AA"/>
    <w:rsid w:val="00721AB5"/>
    <w:rsid w:val="00721CFB"/>
    <w:rsid w:val="00721DEF"/>
    <w:rsid w:val="00724A43"/>
    <w:rsid w:val="007273AC"/>
    <w:rsid w:val="00731AD4"/>
    <w:rsid w:val="007346E4"/>
    <w:rsid w:val="007352FA"/>
    <w:rsid w:val="0073546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3734"/>
    <w:rsid w:val="0077463E"/>
    <w:rsid w:val="0077656B"/>
    <w:rsid w:val="00776928"/>
    <w:rsid w:val="00776E0F"/>
    <w:rsid w:val="007774B1"/>
    <w:rsid w:val="00777BE1"/>
    <w:rsid w:val="00781E4A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0A"/>
    <w:rsid w:val="007D2BDE"/>
    <w:rsid w:val="007D2FB6"/>
    <w:rsid w:val="007D49EB"/>
    <w:rsid w:val="007D5E1C"/>
    <w:rsid w:val="007E0DE2"/>
    <w:rsid w:val="007E3B98"/>
    <w:rsid w:val="007E417A"/>
    <w:rsid w:val="007F31B6"/>
    <w:rsid w:val="007F4F7F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3275"/>
    <w:rsid w:val="0082366F"/>
    <w:rsid w:val="008237D0"/>
    <w:rsid w:val="00825A56"/>
    <w:rsid w:val="00831C2C"/>
    <w:rsid w:val="008338A2"/>
    <w:rsid w:val="0084002B"/>
    <w:rsid w:val="00841AA9"/>
    <w:rsid w:val="008444A1"/>
    <w:rsid w:val="008474FE"/>
    <w:rsid w:val="00847FBC"/>
    <w:rsid w:val="0085232E"/>
    <w:rsid w:val="00853EE4"/>
    <w:rsid w:val="00855509"/>
    <w:rsid w:val="00855535"/>
    <w:rsid w:val="00857C5A"/>
    <w:rsid w:val="0086255E"/>
    <w:rsid w:val="008633F0"/>
    <w:rsid w:val="00866928"/>
    <w:rsid w:val="00867D9D"/>
    <w:rsid w:val="00872C54"/>
    <w:rsid w:val="00872E0A"/>
    <w:rsid w:val="00873594"/>
    <w:rsid w:val="008738D5"/>
    <w:rsid w:val="00875285"/>
    <w:rsid w:val="00884B62"/>
    <w:rsid w:val="0088529C"/>
    <w:rsid w:val="008855BA"/>
    <w:rsid w:val="008868F3"/>
    <w:rsid w:val="00887903"/>
    <w:rsid w:val="0089270A"/>
    <w:rsid w:val="00893AF6"/>
    <w:rsid w:val="00894BC4"/>
    <w:rsid w:val="008A15E3"/>
    <w:rsid w:val="008A28A8"/>
    <w:rsid w:val="008A5B32"/>
    <w:rsid w:val="008A5D60"/>
    <w:rsid w:val="008B201A"/>
    <w:rsid w:val="008B2029"/>
    <w:rsid w:val="008B2EE4"/>
    <w:rsid w:val="008B3821"/>
    <w:rsid w:val="008B4D3D"/>
    <w:rsid w:val="008B57C7"/>
    <w:rsid w:val="008B5E39"/>
    <w:rsid w:val="008C2F92"/>
    <w:rsid w:val="008C589D"/>
    <w:rsid w:val="008C6D51"/>
    <w:rsid w:val="008D2846"/>
    <w:rsid w:val="008D4236"/>
    <w:rsid w:val="008D462F"/>
    <w:rsid w:val="008D5C45"/>
    <w:rsid w:val="008D6DCF"/>
    <w:rsid w:val="008E3819"/>
    <w:rsid w:val="008E4376"/>
    <w:rsid w:val="008E7A0A"/>
    <w:rsid w:val="008E7B49"/>
    <w:rsid w:val="008F06FE"/>
    <w:rsid w:val="008F4DF5"/>
    <w:rsid w:val="008F59F6"/>
    <w:rsid w:val="00900719"/>
    <w:rsid w:val="009017AC"/>
    <w:rsid w:val="00902A9A"/>
    <w:rsid w:val="00904A1C"/>
    <w:rsid w:val="00905030"/>
    <w:rsid w:val="00906490"/>
    <w:rsid w:val="009111B2"/>
    <w:rsid w:val="0091226F"/>
    <w:rsid w:val="00912ECF"/>
    <w:rsid w:val="009151F5"/>
    <w:rsid w:val="00924AE1"/>
    <w:rsid w:val="009257ED"/>
    <w:rsid w:val="009269B1"/>
    <w:rsid w:val="0092724D"/>
    <w:rsid w:val="009272B3"/>
    <w:rsid w:val="00931366"/>
    <w:rsid w:val="009315BE"/>
    <w:rsid w:val="0093338F"/>
    <w:rsid w:val="009340CD"/>
    <w:rsid w:val="00937BD9"/>
    <w:rsid w:val="0094242F"/>
    <w:rsid w:val="00950E2C"/>
    <w:rsid w:val="00951D50"/>
    <w:rsid w:val="009525EB"/>
    <w:rsid w:val="0095470B"/>
    <w:rsid w:val="00954874"/>
    <w:rsid w:val="00954D01"/>
    <w:rsid w:val="0095615A"/>
    <w:rsid w:val="009611A4"/>
    <w:rsid w:val="00961400"/>
    <w:rsid w:val="00963646"/>
    <w:rsid w:val="0096632D"/>
    <w:rsid w:val="00967124"/>
    <w:rsid w:val="009718C7"/>
    <w:rsid w:val="0097559F"/>
    <w:rsid w:val="009761EA"/>
    <w:rsid w:val="0097761E"/>
    <w:rsid w:val="0098043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0F0"/>
    <w:rsid w:val="00994386"/>
    <w:rsid w:val="00994791"/>
    <w:rsid w:val="00997F6B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5A5A"/>
    <w:rsid w:val="009B6BF5"/>
    <w:rsid w:val="009B7004"/>
    <w:rsid w:val="009B70AA"/>
    <w:rsid w:val="009C1CB1"/>
    <w:rsid w:val="009C4523"/>
    <w:rsid w:val="009C5E77"/>
    <w:rsid w:val="009C7A7E"/>
    <w:rsid w:val="009D02E8"/>
    <w:rsid w:val="009D51D0"/>
    <w:rsid w:val="009D70A4"/>
    <w:rsid w:val="009D7A52"/>
    <w:rsid w:val="009D7B14"/>
    <w:rsid w:val="009D7DA8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5544"/>
    <w:rsid w:val="00A157B1"/>
    <w:rsid w:val="00A22229"/>
    <w:rsid w:val="00A237B8"/>
    <w:rsid w:val="00A24442"/>
    <w:rsid w:val="00A252B9"/>
    <w:rsid w:val="00A32577"/>
    <w:rsid w:val="00A330BB"/>
    <w:rsid w:val="00A34ACD"/>
    <w:rsid w:val="00A44882"/>
    <w:rsid w:val="00A45125"/>
    <w:rsid w:val="00A5439B"/>
    <w:rsid w:val="00A54715"/>
    <w:rsid w:val="00A55ABB"/>
    <w:rsid w:val="00A6061C"/>
    <w:rsid w:val="00A6121D"/>
    <w:rsid w:val="00A62D44"/>
    <w:rsid w:val="00A67263"/>
    <w:rsid w:val="00A7161C"/>
    <w:rsid w:val="00A77AA3"/>
    <w:rsid w:val="00A80797"/>
    <w:rsid w:val="00A8236D"/>
    <w:rsid w:val="00A854EB"/>
    <w:rsid w:val="00A86C50"/>
    <w:rsid w:val="00A872E5"/>
    <w:rsid w:val="00A91406"/>
    <w:rsid w:val="00A9224D"/>
    <w:rsid w:val="00A96E65"/>
    <w:rsid w:val="00A96ECE"/>
    <w:rsid w:val="00A97C72"/>
    <w:rsid w:val="00AA310B"/>
    <w:rsid w:val="00AA434F"/>
    <w:rsid w:val="00AA63D4"/>
    <w:rsid w:val="00AB06E8"/>
    <w:rsid w:val="00AB1CD3"/>
    <w:rsid w:val="00AB352F"/>
    <w:rsid w:val="00AC0DE8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4282"/>
    <w:rsid w:val="00AE59A0"/>
    <w:rsid w:val="00AE7145"/>
    <w:rsid w:val="00AE7313"/>
    <w:rsid w:val="00AF0C57"/>
    <w:rsid w:val="00AF2649"/>
    <w:rsid w:val="00AF26F3"/>
    <w:rsid w:val="00AF5F04"/>
    <w:rsid w:val="00B00672"/>
    <w:rsid w:val="00B01B4D"/>
    <w:rsid w:val="00B02154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45B8"/>
    <w:rsid w:val="00B45141"/>
    <w:rsid w:val="00B453CE"/>
    <w:rsid w:val="00B46034"/>
    <w:rsid w:val="00B47DAB"/>
    <w:rsid w:val="00B519CD"/>
    <w:rsid w:val="00B5273A"/>
    <w:rsid w:val="00B57329"/>
    <w:rsid w:val="00B57593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5646"/>
    <w:rsid w:val="00B7629E"/>
    <w:rsid w:val="00B90729"/>
    <w:rsid w:val="00B907DA"/>
    <w:rsid w:val="00B950BC"/>
    <w:rsid w:val="00B9714C"/>
    <w:rsid w:val="00B97A42"/>
    <w:rsid w:val="00BA0EF1"/>
    <w:rsid w:val="00BA269B"/>
    <w:rsid w:val="00BA29AD"/>
    <w:rsid w:val="00BA33CF"/>
    <w:rsid w:val="00BA3F8D"/>
    <w:rsid w:val="00BA7BAD"/>
    <w:rsid w:val="00BB754C"/>
    <w:rsid w:val="00BB7A10"/>
    <w:rsid w:val="00BC60BE"/>
    <w:rsid w:val="00BC7468"/>
    <w:rsid w:val="00BC7D4F"/>
    <w:rsid w:val="00BC7ED7"/>
    <w:rsid w:val="00BD2850"/>
    <w:rsid w:val="00BE1458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0F5D"/>
    <w:rsid w:val="00C231A0"/>
    <w:rsid w:val="00C23E40"/>
    <w:rsid w:val="00C26588"/>
    <w:rsid w:val="00C27DE9"/>
    <w:rsid w:val="00C32989"/>
    <w:rsid w:val="00C33388"/>
    <w:rsid w:val="00C35484"/>
    <w:rsid w:val="00C410C7"/>
    <w:rsid w:val="00C4173A"/>
    <w:rsid w:val="00C445C4"/>
    <w:rsid w:val="00C50DED"/>
    <w:rsid w:val="00C52217"/>
    <w:rsid w:val="00C602FF"/>
    <w:rsid w:val="00C61174"/>
    <w:rsid w:val="00C6148F"/>
    <w:rsid w:val="00C621B1"/>
    <w:rsid w:val="00C62F7A"/>
    <w:rsid w:val="00C63B9C"/>
    <w:rsid w:val="00C65086"/>
    <w:rsid w:val="00C6682F"/>
    <w:rsid w:val="00C67BF4"/>
    <w:rsid w:val="00C7275E"/>
    <w:rsid w:val="00C730CA"/>
    <w:rsid w:val="00C74C5D"/>
    <w:rsid w:val="00C84152"/>
    <w:rsid w:val="00C863C4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D3476"/>
    <w:rsid w:val="00CD64DF"/>
    <w:rsid w:val="00CE225F"/>
    <w:rsid w:val="00CF2F50"/>
    <w:rsid w:val="00CF4148"/>
    <w:rsid w:val="00CF6198"/>
    <w:rsid w:val="00CF6952"/>
    <w:rsid w:val="00D02919"/>
    <w:rsid w:val="00D04C61"/>
    <w:rsid w:val="00D058A5"/>
    <w:rsid w:val="00D05B8D"/>
    <w:rsid w:val="00D05B9B"/>
    <w:rsid w:val="00D065A2"/>
    <w:rsid w:val="00D079AA"/>
    <w:rsid w:val="00D07F00"/>
    <w:rsid w:val="00D1130F"/>
    <w:rsid w:val="00D14A36"/>
    <w:rsid w:val="00D17B72"/>
    <w:rsid w:val="00D3185C"/>
    <w:rsid w:val="00D3205F"/>
    <w:rsid w:val="00D3318E"/>
    <w:rsid w:val="00D33E72"/>
    <w:rsid w:val="00D35BD6"/>
    <w:rsid w:val="00D361B5"/>
    <w:rsid w:val="00D411A2"/>
    <w:rsid w:val="00D4606D"/>
    <w:rsid w:val="00D4649F"/>
    <w:rsid w:val="00D50B9C"/>
    <w:rsid w:val="00D52D73"/>
    <w:rsid w:val="00D52E58"/>
    <w:rsid w:val="00D56B20"/>
    <w:rsid w:val="00D578B3"/>
    <w:rsid w:val="00D618F4"/>
    <w:rsid w:val="00D67F2A"/>
    <w:rsid w:val="00D714CC"/>
    <w:rsid w:val="00D75EA7"/>
    <w:rsid w:val="00D81ADF"/>
    <w:rsid w:val="00D81F21"/>
    <w:rsid w:val="00D8225E"/>
    <w:rsid w:val="00D864F2"/>
    <w:rsid w:val="00D87793"/>
    <w:rsid w:val="00D93441"/>
    <w:rsid w:val="00D943F8"/>
    <w:rsid w:val="00D95470"/>
    <w:rsid w:val="00D96B55"/>
    <w:rsid w:val="00D971B9"/>
    <w:rsid w:val="00DA2619"/>
    <w:rsid w:val="00DA2E57"/>
    <w:rsid w:val="00DA4239"/>
    <w:rsid w:val="00DA65DE"/>
    <w:rsid w:val="00DA6ADC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3655"/>
    <w:rsid w:val="00DE6028"/>
    <w:rsid w:val="00DE6C85"/>
    <w:rsid w:val="00DE78A3"/>
    <w:rsid w:val="00DF1A71"/>
    <w:rsid w:val="00DF50FC"/>
    <w:rsid w:val="00DF68C7"/>
    <w:rsid w:val="00DF731A"/>
    <w:rsid w:val="00E0373F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450A5"/>
    <w:rsid w:val="00E46270"/>
    <w:rsid w:val="00E532D5"/>
    <w:rsid w:val="00E54950"/>
    <w:rsid w:val="00E54DC4"/>
    <w:rsid w:val="00E55FB3"/>
    <w:rsid w:val="00E56A01"/>
    <w:rsid w:val="00E62533"/>
    <w:rsid w:val="00E629A1"/>
    <w:rsid w:val="00E6794C"/>
    <w:rsid w:val="00E71591"/>
    <w:rsid w:val="00E71CEB"/>
    <w:rsid w:val="00E7474F"/>
    <w:rsid w:val="00E80DE3"/>
    <w:rsid w:val="00E82C55"/>
    <w:rsid w:val="00E84F0E"/>
    <w:rsid w:val="00E85E33"/>
    <w:rsid w:val="00E8787E"/>
    <w:rsid w:val="00E879E6"/>
    <w:rsid w:val="00E92AC3"/>
    <w:rsid w:val="00EA2F6A"/>
    <w:rsid w:val="00EB00E0"/>
    <w:rsid w:val="00EB05D5"/>
    <w:rsid w:val="00EB1931"/>
    <w:rsid w:val="00EB5A54"/>
    <w:rsid w:val="00EB77B3"/>
    <w:rsid w:val="00EC059F"/>
    <w:rsid w:val="00EC1F24"/>
    <w:rsid w:val="00EC20FF"/>
    <w:rsid w:val="00EC22F6"/>
    <w:rsid w:val="00EC318B"/>
    <w:rsid w:val="00ED5B9B"/>
    <w:rsid w:val="00ED6BAD"/>
    <w:rsid w:val="00ED7447"/>
    <w:rsid w:val="00EE00D6"/>
    <w:rsid w:val="00EE11E7"/>
    <w:rsid w:val="00EE1488"/>
    <w:rsid w:val="00EE1730"/>
    <w:rsid w:val="00EE2251"/>
    <w:rsid w:val="00EE29AD"/>
    <w:rsid w:val="00EE3E24"/>
    <w:rsid w:val="00EE4D5D"/>
    <w:rsid w:val="00EE5131"/>
    <w:rsid w:val="00EE5DFD"/>
    <w:rsid w:val="00EF109B"/>
    <w:rsid w:val="00EF201C"/>
    <w:rsid w:val="00EF2C72"/>
    <w:rsid w:val="00EF2E46"/>
    <w:rsid w:val="00EF36AF"/>
    <w:rsid w:val="00EF3F73"/>
    <w:rsid w:val="00EF59A3"/>
    <w:rsid w:val="00EF6675"/>
    <w:rsid w:val="00F0063D"/>
    <w:rsid w:val="00F00F9C"/>
    <w:rsid w:val="00F01E5F"/>
    <w:rsid w:val="00F024F3"/>
    <w:rsid w:val="00F02ABA"/>
    <w:rsid w:val="00F03701"/>
    <w:rsid w:val="00F0437A"/>
    <w:rsid w:val="00F06ED9"/>
    <w:rsid w:val="00F101B8"/>
    <w:rsid w:val="00F10C7D"/>
    <w:rsid w:val="00F11037"/>
    <w:rsid w:val="00F16F1B"/>
    <w:rsid w:val="00F235EE"/>
    <w:rsid w:val="00F250A9"/>
    <w:rsid w:val="00F267AF"/>
    <w:rsid w:val="00F30FF4"/>
    <w:rsid w:val="00F3122E"/>
    <w:rsid w:val="00F314A1"/>
    <w:rsid w:val="00F32368"/>
    <w:rsid w:val="00F331AD"/>
    <w:rsid w:val="00F34FC3"/>
    <w:rsid w:val="00F35287"/>
    <w:rsid w:val="00F37A91"/>
    <w:rsid w:val="00F37EF2"/>
    <w:rsid w:val="00F40A70"/>
    <w:rsid w:val="00F42C0B"/>
    <w:rsid w:val="00F43A37"/>
    <w:rsid w:val="00F4641B"/>
    <w:rsid w:val="00F46EB8"/>
    <w:rsid w:val="00F47191"/>
    <w:rsid w:val="00F476B8"/>
    <w:rsid w:val="00F47C83"/>
    <w:rsid w:val="00F47CDD"/>
    <w:rsid w:val="00F50CD1"/>
    <w:rsid w:val="00F511E4"/>
    <w:rsid w:val="00F51C8F"/>
    <w:rsid w:val="00F52D09"/>
    <w:rsid w:val="00F52E08"/>
    <w:rsid w:val="00F53A66"/>
    <w:rsid w:val="00F5462D"/>
    <w:rsid w:val="00F55B21"/>
    <w:rsid w:val="00F5620A"/>
    <w:rsid w:val="00F566EE"/>
    <w:rsid w:val="00F56EF6"/>
    <w:rsid w:val="00F60082"/>
    <w:rsid w:val="00F61A9F"/>
    <w:rsid w:val="00F61B5F"/>
    <w:rsid w:val="00F61C7C"/>
    <w:rsid w:val="00F64696"/>
    <w:rsid w:val="00F65AA9"/>
    <w:rsid w:val="00F6768F"/>
    <w:rsid w:val="00F72115"/>
    <w:rsid w:val="00F72C2C"/>
    <w:rsid w:val="00F741F2"/>
    <w:rsid w:val="00F75682"/>
    <w:rsid w:val="00F76CAB"/>
    <w:rsid w:val="00F772C6"/>
    <w:rsid w:val="00F815B5"/>
    <w:rsid w:val="00F815C3"/>
    <w:rsid w:val="00F85195"/>
    <w:rsid w:val="00F868E3"/>
    <w:rsid w:val="00F87310"/>
    <w:rsid w:val="00F938BA"/>
    <w:rsid w:val="00F950C1"/>
    <w:rsid w:val="00F96C51"/>
    <w:rsid w:val="00F97919"/>
    <w:rsid w:val="00FA2C46"/>
    <w:rsid w:val="00FA3043"/>
    <w:rsid w:val="00FA3525"/>
    <w:rsid w:val="00FA5A53"/>
    <w:rsid w:val="00FB0C82"/>
    <w:rsid w:val="00FB3501"/>
    <w:rsid w:val="00FB4769"/>
    <w:rsid w:val="00FB4CDA"/>
    <w:rsid w:val="00FB6481"/>
    <w:rsid w:val="00FB6D36"/>
    <w:rsid w:val="00FC0965"/>
    <w:rsid w:val="00FC0F81"/>
    <w:rsid w:val="00FC252F"/>
    <w:rsid w:val="00FC395C"/>
    <w:rsid w:val="00FC5BD8"/>
    <w:rsid w:val="00FC5E8E"/>
    <w:rsid w:val="00FC61AF"/>
    <w:rsid w:val="00FD3766"/>
    <w:rsid w:val="00FD47C4"/>
    <w:rsid w:val="00FE2DCF"/>
    <w:rsid w:val="00FE3FA7"/>
    <w:rsid w:val="00FE61A6"/>
    <w:rsid w:val="00FF215D"/>
    <w:rsid w:val="00FF2A4E"/>
    <w:rsid w:val="00FF2FCE"/>
    <w:rsid w:val="00FF4F7D"/>
    <w:rsid w:val="00FF6D9D"/>
    <w:rsid w:val="00FF7DD5"/>
    <w:rsid w:val="00FF7F81"/>
    <w:rsid w:val="01ED410C"/>
    <w:rsid w:val="0389116D"/>
    <w:rsid w:val="0A983012"/>
    <w:rsid w:val="0F16838F"/>
    <w:rsid w:val="0FFD9290"/>
    <w:rsid w:val="15EB008C"/>
    <w:rsid w:val="194D40F0"/>
    <w:rsid w:val="1E20B213"/>
    <w:rsid w:val="1FCECB9B"/>
    <w:rsid w:val="28128618"/>
    <w:rsid w:val="2B45BD79"/>
    <w:rsid w:val="2FBDA229"/>
    <w:rsid w:val="33D5D1CE"/>
    <w:rsid w:val="35410E40"/>
    <w:rsid w:val="39118C0A"/>
    <w:rsid w:val="3956D5FF"/>
    <w:rsid w:val="3BA122E2"/>
    <w:rsid w:val="3FF0B78E"/>
    <w:rsid w:val="494F72D0"/>
    <w:rsid w:val="53104FA8"/>
    <w:rsid w:val="54AC2009"/>
    <w:rsid w:val="55D3E68F"/>
    <w:rsid w:val="5664E205"/>
    <w:rsid w:val="583C4586"/>
    <w:rsid w:val="5AEB7267"/>
    <w:rsid w:val="5B385328"/>
    <w:rsid w:val="5C3FB86F"/>
    <w:rsid w:val="5C9E0991"/>
    <w:rsid w:val="6343650D"/>
    <w:rsid w:val="6881B642"/>
    <w:rsid w:val="6DC4E1E9"/>
    <w:rsid w:val="7298530C"/>
    <w:rsid w:val="776BC42F"/>
    <w:rsid w:val="7AA364F1"/>
    <w:rsid w:val="7C26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5B7C7F"/>
  <w15:docId w15:val="{AF5C3D76-C64C-460A-8E1F-A5CE7193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C0DC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B14B5F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B14B5F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994791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201547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9E7A69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17674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B14B5F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14B5F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994791"/>
    <w:rPr>
      <w:rFonts w:ascii="Arial" w:eastAsia="MS Gothic" w:hAnsi="Arial"/>
      <w:bCs/>
      <w:color w:val="201547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9E7A69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8A5D60"/>
    <w:pPr>
      <w:spacing w:after="300"/>
    </w:pPr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EF2C72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B04489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6E1867"/>
    <w:rPr>
      <w:rFonts w:ascii="Arial" w:eastAsia="MS Mincho" w:hAnsi="Arial"/>
      <w:b/>
      <w:bCs/>
      <w:iCs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F4148"/>
    <w:pPr>
      <w:spacing w:after="80" w:line="460" w:lineRule="atLeast"/>
    </w:pPr>
    <w:rPr>
      <w:rFonts w:ascii="Arial" w:hAnsi="Arial"/>
      <w:b/>
      <w:color w:val="20154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37339"/>
    <w:pPr>
      <w:numPr>
        <w:ilvl w:val="2"/>
        <w:numId w:val="3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CF4148"/>
    <w:pPr>
      <w:spacing w:after="100"/>
    </w:pPr>
    <w:rPr>
      <w:rFonts w:ascii="Arial" w:hAnsi="Arial"/>
      <w:color w:val="20154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7"/>
      </w:numPr>
    </w:pPr>
  </w:style>
  <w:style w:type="numbering" w:customStyle="1" w:styleId="ZZNumbersdigit">
    <w:name w:val="ZZ Numbers digit"/>
    <w:rsid w:val="00337339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37339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337339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37339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34"/>
    <w:qFormat/>
    <w:rsid w:val="00FC61A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emergency.vic.gov.au/relie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emergency.vic.gov.au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emergency.vic.gov.au/relief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mergency.vic.gov.au/relief/" TargetMode="External"/><Relationship Id="rId20" Type="http://schemas.openxmlformats.org/officeDocument/2006/relationships/hyperlink" Target="https://www.vic.gov.au/know-your-counci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emergency.vic.gov.au/relief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mailto:emb@dffh.vic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6zv9\OneDrive%20-%20DFFH,%20DH%20Victoria\Templates\Factsheet\DFFH%20emergency%20management%20fact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badf41-c0a1-41a6-983a-efd542c2c878">
      <Terms xmlns="http://schemas.microsoft.com/office/infopath/2007/PartnerControls"/>
    </lcf76f155ced4ddcb4097134ff3c332f>
    <TaxCatchAll xmlns="5ce0f2b5-5be5-4508-bce9-d7011ece0659" xsi:nil="true"/>
    <Caption xmlns="06badf41-c0a1-41a6-983a-efd542c2c878" xsi:nil="true"/>
    <SharedWithUsers xmlns="51ef5222-d273-4e86-adbf-8aa3d9e99a84">
      <UserInfo>
        <DisplayName>Andrea Spiteri (DFFH)</DisplayName>
        <AccountId>473</AccountId>
        <AccountType/>
      </UserInfo>
      <UserInfo>
        <DisplayName>Sheridan Raiti (DFFH)</DisplayName>
        <AccountId>137</AccountId>
        <AccountType/>
      </UserInfo>
      <UserInfo>
        <DisplayName>Sophie Vale (DFFH)</DisplayName>
        <AccountId>1107</AccountId>
        <AccountType/>
      </UserInfo>
      <UserInfo>
        <DisplayName>Jackie Bernardi (DFFH)</DisplayName>
        <AccountId>3600</AccountId>
        <AccountType/>
      </UserInfo>
      <UserInfo>
        <DisplayName>Tim Hamilton (DFFH)</DisplayName>
        <AccountId>1081</AccountId>
        <AccountType/>
      </UserInfo>
      <UserInfo>
        <DisplayName>Lauren Karas (DFFH)</DisplayName>
        <AccountId>60</AccountId>
        <AccountType/>
      </UserInfo>
      <UserInfo>
        <DisplayName>Pip Morrison (DFFH)</DisplayName>
        <AccountId>1218</AccountId>
        <AccountType/>
      </UserInfo>
      <UserInfo>
        <DisplayName>Amanda Teo (DFFH)</DisplayName>
        <AccountId>1687</AccountId>
        <AccountType/>
      </UserInfo>
      <UserInfo>
        <DisplayName>Braedan Hogan (DFFH)</DisplayName>
        <AccountId>525</AccountId>
        <AccountType/>
      </UserInfo>
      <UserInfo>
        <DisplayName>Steve Pogonowski (DFFH)</DisplayName>
        <AccountId>7450</AccountId>
        <AccountType/>
      </UserInfo>
      <UserInfo>
        <DisplayName>Ruby McGrath-Lester (DFFH)</DisplayName>
        <AccountId>3137</AccountId>
        <AccountType/>
      </UserInfo>
      <UserInfo>
        <DisplayName>Debbie Dickinson (DFFH)</DisplayName>
        <AccountId>16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18" ma:contentTypeDescription="Create a new document." ma:contentTypeScope="" ma:versionID="c0b173c6f56aa607894277b14dde4e12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bb1ab8fba57c9c453f45a7f55551d11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C28CD-794A-4DE5-9080-AF945367D2AC}">
  <ds:schemaRefs>
    <ds:schemaRef ds:uri="51ef5222-d273-4e86-adbf-8aa3d9e99a8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5ce0f2b5-5be5-4508-bce9-d7011ece0659"/>
    <ds:schemaRef ds:uri="06badf41-c0a1-41a6-983a-efd542c2c87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DCCAC8B-DBCB-4ACF-8226-5E4C4CAC3C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130F9E-C0EE-4BC1-9D47-DB0902152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DFFH emergency management factsheet template.dotx</Template>
  <TotalTime>0</TotalTime>
  <Pages>3</Pages>
  <Words>857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PHAP general information - Hindi</vt:lpstr>
    </vt:vector>
  </TitlesOfParts>
  <Company>Victoria State Government, Department of Families, Fairness and Housing</Company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PHAP general information - Hindi</dc:title>
  <dc:subject>PHAP general information - Hindi</dc:subject>
  <dc:creator>Emergency Management Branch</dc:creator>
  <cp:keywords>PHAP, emergencies</cp:keywords>
  <cp:lastModifiedBy>Sophie Vale (DFFH)</cp:lastModifiedBy>
  <cp:revision>4</cp:revision>
  <cp:lastPrinted>2021-01-30T00:27:00Z</cp:lastPrinted>
  <dcterms:created xsi:type="dcterms:W3CDTF">2023-11-24T04:31:00Z</dcterms:created>
  <dcterms:modified xsi:type="dcterms:W3CDTF">2023-12-05T04:15:00Z</dcterms:modified>
  <cp:category>DFFH Emergency Management factsheet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</Properties>
</file>